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652" w:rsidRDefault="002C6F30" w:rsidP="002A7968">
      <w:bookmarkStart w:id="0" w:name="_GoBack"/>
      <w:bookmarkEnd w:id="0"/>
      <w:r>
        <w:rPr>
          <w:noProof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142875</wp:posOffset>
                </wp:positionV>
                <wp:extent cx="3623310" cy="7417435"/>
                <wp:effectExtent l="1905" t="0" r="3810" b="2540"/>
                <wp:wrapNone/>
                <wp:docPr id="31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23310" cy="7417435"/>
                        </a:xfrm>
                        <a:prstGeom prst="rect">
                          <a:avLst/>
                        </a:prstGeom>
                        <a:solidFill>
                          <a:srgbClr val="99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6572" w:rsidRDefault="0097657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486.9pt;margin-top:11.25pt;width:285.3pt;height:584.0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" fillcolor="#9c9" stroked="f" strokeweight="0" insetpen="t">
                <v:shadow color="#ccc"/>
                <o:lock v:ext="edit" shapetype="t"/>
                <v:textbox inset="2.88pt,2.88pt,2.88pt,2.88pt">
                  <w:txbxContent>
                    <w:p w:rsidR="00976572" w:rsidRDefault="00976572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8220075</wp:posOffset>
                </wp:positionH>
                <wp:positionV relativeFrom="page">
                  <wp:posOffset>0</wp:posOffset>
                </wp:positionV>
                <wp:extent cx="1790700" cy="1257300"/>
                <wp:effectExtent l="0" t="0" r="0" b="0"/>
                <wp:wrapNone/>
                <wp:docPr id="3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257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26D5" w:rsidRDefault="00FE26D5"/>
                          <w:p w:rsidR="00FE26D5" w:rsidRDefault="00200D74">
                            <w:r>
                              <w:t xml:space="preserve">     </w:t>
                            </w:r>
                            <w:r w:rsidR="00FE26D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33543" cy="904875"/>
                                  <wp:effectExtent l="19050" t="0" r="4707" b="0"/>
                                  <wp:docPr id="5" name="Picture 3" descr="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663" cy="907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2" o:spid="_x0000_s1027" type="#_x0000_t202" style="position:absolute;margin-left:647.25pt;margin-top:0;width:141pt;height:99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" fillcolor="white [3201]" stroked="f" strokecolor="black [3200]" strokeweight="1pt">
                <v:stroke dashstyle="dash"/>
                <v:shadow color="#868686"/>
                <v:textbox>
                  <w:txbxContent>
                    <w:p w:rsidR="00FE26D5" w:rsidRDefault="00FE26D5"/>
                    <w:p w:rsidR="00FE26D5" w:rsidRDefault="00200D74">
                      <w:r>
                        <w:t xml:space="preserve">     </w:t>
                      </w:r>
                      <w:r w:rsidR="00FE26D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233543" cy="904875"/>
                            <wp:effectExtent l="19050" t="0" r="4707" b="0"/>
                            <wp:docPr id="5" name="Picture 3" descr="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663" cy="907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8399145</wp:posOffset>
                </wp:positionH>
                <wp:positionV relativeFrom="page">
                  <wp:posOffset>200025</wp:posOffset>
                </wp:positionV>
                <wp:extent cx="1304925" cy="962025"/>
                <wp:effectExtent l="0" t="0" r="1905" b="0"/>
                <wp:wrapNone/>
                <wp:docPr id="2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974" w:rsidRDefault="00A339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28" type="#_x0000_t202" style="position:absolute;margin-left:661.35pt;margin-top:15.75pt;width:102.75pt;height:75.7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4suA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" filled="f" stroked="f">
                <v:textbox>
                  <w:txbxContent>
                    <w:p w:rsidR="00A33974" w:rsidRDefault="00A3397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142875</wp:posOffset>
                </wp:positionV>
                <wp:extent cx="2332355" cy="7486650"/>
                <wp:effectExtent l="0" t="0" r="1270" b="0"/>
                <wp:wrapNone/>
                <wp:docPr id="2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2355" cy="7486650"/>
                          <a:chOff x="566" y="733"/>
                          <a:chExt cx="4382" cy="10902"/>
                        </a:xfrm>
                      </wpg:grpSpPr>
                      <wps:wsp>
                        <wps:cNvPr id="26" name="Rectangle 25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257" y="733"/>
                            <a:ext cx="2691" cy="10800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AutoShape 25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566" y="1467"/>
                            <a:ext cx="3794" cy="939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338" y="7798"/>
                            <a:ext cx="3024" cy="3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B9111" id="Group 249" o:spid="_x0000_s1026" style="position:absolute;margin-left:75.75pt;margin-top:11.25pt;width:183.65pt;height:589.5pt;z-index:251651584;mso-position-horizontal-relative:page;mso-position-vertical-relative:page" coordorigin="566,733" coordsize="4382,10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">
                <v:rect id="Rectangle 250" o:spid="_x0000_s1027" style="position:absolute;left:2257;top:733;width:2691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" fillcolor="#9c9" stroked="f" strokeweight="0" insetpen="t">
                  <v:shadow color="#ccc"/>
                  <o:lock v:ext="edit" shapetype="t"/>
                  <v:textbox inset="2.88pt,2.88pt,2.88pt,2.88pt"/>
                </v:rect>
                <v:roundrect id="AutoShape 251" o:spid="_x0000_s1028" style="position:absolute;left:566;top:1467;width:3794;height:939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" stroked="f" strokeweight="0" insetpen="t">
                  <v:shadow color="#ccc"/>
                  <o:lock v:ext="edit" shapetype="t"/>
                  <v:textbox inset="2.88pt,2.88pt,2.88pt,2.88pt"/>
                </v:roundrect>
                <v:rect id="Rectangle 252" o:spid="_x0000_s1029" style="position:absolute;left:1338;top:7798;width:3024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552450</wp:posOffset>
                </wp:positionV>
                <wp:extent cx="2750820" cy="7219315"/>
                <wp:effectExtent l="0" t="0" r="1905" b="635"/>
                <wp:wrapNone/>
                <wp:docPr id="24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50820" cy="721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3519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Details</w:t>
                            </w:r>
                          </w:p>
                          <w:p w:rsidR="00F57D4A" w:rsidRPr="00003DC5" w:rsidRDefault="00F57D4A" w:rsidP="00F57D4A"/>
                          <w:p w:rsidR="00FA511E" w:rsidRDefault="00FA511E" w:rsidP="00FA511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ASPC, </w:t>
                            </w:r>
                            <w:r w:rsidRPr="00E7530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40 Chapel Street, Aberdeen AB10 1SP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E7530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01224 632949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A511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www.aspc.co.uk</w:t>
                            </w:r>
                          </w:p>
                          <w:p w:rsidR="00FA511E" w:rsidRPr="00D351EC" w:rsidRDefault="00FA511E" w:rsidP="00FA511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A93519" w:rsidRPr="00D351EC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Aberdeen University, King's College, Aberdeen, AB24 3FX, </w:t>
                            </w:r>
                            <w:r w:rsidRPr="00003DC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01224 272000</w:t>
                            </w: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:rsidR="00A93519" w:rsidRPr="00D351EC" w:rsidRDefault="00A93519" w:rsidP="00E17C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93519" w:rsidRPr="00003DC5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Blackwood Homes, 16 Raeden Court</w:t>
                            </w: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br/>
                              <w:t xml:space="preserve">Midstocket Road, Aberdeen, AB15 5PF, </w:t>
                            </w:r>
                            <w:r w:rsidR="00FA7EBD" w:rsidRPr="00003DC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01224 326</w:t>
                            </w:r>
                            <w:r w:rsidRPr="00003DC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331,</w:t>
                            </w:r>
                          </w:p>
                          <w:p w:rsidR="00A93519" w:rsidRPr="00003DC5" w:rsidRDefault="00ED2992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03DC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info@blackwoodgroup.org.uk</w:t>
                            </w:r>
                          </w:p>
                          <w:p w:rsidR="00ED2992" w:rsidRPr="00D351EC" w:rsidRDefault="00ED2992" w:rsidP="00BF1D5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ED2992" w:rsidRPr="00D351EC" w:rsidRDefault="00ED2992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Citylets,</w:t>
                            </w:r>
                            <w:r w:rsidR="00A33974" w:rsidRPr="00A33974">
                              <w:t xml:space="preserve"> </w:t>
                            </w:r>
                            <w:r w:rsidR="00A33974" w:rsidRPr="00A3397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www.citylets.co.uk</w:t>
                            </w:r>
                            <w:r w:rsidR="00A3397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,</w:t>
                            </w: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E75302" w:rsidRPr="00E7530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info@citylets.co.uk</w:t>
                            </w:r>
                          </w:p>
                          <w:p w:rsidR="00A93519" w:rsidRPr="00D351EC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A93519" w:rsidRPr="00D351EC" w:rsidRDefault="00A93519" w:rsidP="00E17C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Grampian Housing Association, Huntly House, 74 Huntly Street, Aberdeen, AB10 1TD, </w:t>
                            </w:r>
                            <w:r w:rsidRPr="00003DC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01224 202900</w:t>
                            </w:r>
                          </w:p>
                          <w:p w:rsidR="00A93519" w:rsidRPr="00D351EC" w:rsidRDefault="00A93519" w:rsidP="00E17C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93519" w:rsidRPr="00D351EC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Hanover (Scotland) Housing Association, </w:t>
                            </w:r>
                          </w:p>
                          <w:p w:rsidR="00A93519" w:rsidRPr="00D351EC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12 Institution Road, Elgin, IV30 1QX, </w:t>
                            </w:r>
                          </w:p>
                          <w:p w:rsidR="00A93519" w:rsidRPr="00003DC5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03DC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01343 548585, northinfo@hanover.scot</w:t>
                            </w:r>
                          </w:p>
                          <w:p w:rsidR="00A93519" w:rsidRPr="00D351EC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A93519" w:rsidRPr="00D351EC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Homehunt NES, </w:t>
                            </w:r>
                            <w:r w:rsidRPr="00003DC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www.homehunt.info</w:t>
                            </w:r>
                          </w:p>
                          <w:p w:rsidR="00A93519" w:rsidRPr="00D351EC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A93519" w:rsidRPr="00D351EC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Langstane Housing Association, 680 King Street, Aberdeen, AB24 1SL, </w:t>
                            </w:r>
                            <w:r w:rsidRPr="00003DC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01224 423000, info@langstane-ha.co.uk</w:t>
                            </w:r>
                          </w:p>
                          <w:p w:rsidR="00A93519" w:rsidRPr="00D351EC" w:rsidRDefault="00A93519" w:rsidP="00BF1D5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A93519" w:rsidRPr="00D351EC" w:rsidRDefault="00A93519" w:rsidP="00CE2CE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LAR Housing Trust –</w:t>
                            </w:r>
                            <w:r w:rsidR="00FA7EBD"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CITYLETS</w:t>
                            </w:r>
                            <w:r w:rsidR="008A0184"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, 15</w:t>
                            </w: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Pitreavie Court, Pitreavie Business Park, Dunfermline, KY11 8UU, </w:t>
                            </w:r>
                            <w:r w:rsidR="00FA7EBD" w:rsidRPr="00003DC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01383 745</w:t>
                            </w:r>
                            <w:r w:rsidRPr="00003DC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>650</w:t>
                            </w:r>
                          </w:p>
                          <w:p w:rsidR="00A93519" w:rsidRPr="00D351EC" w:rsidRDefault="00A93519" w:rsidP="00CE2CE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A93519" w:rsidRDefault="00A93519" w:rsidP="00CE2CE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Osprey Housing, </w:t>
                            </w:r>
                            <w:r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22 Abercrombie Court, Arnhall Business Park, Westhill, Aberdeenshire, </w:t>
                            </w:r>
                            <w:r w:rsidR="00FA7EBD" w:rsidRPr="00D351E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AB32 6FE, </w:t>
                            </w:r>
                            <w:r w:rsidRPr="00003DC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01224 548000, </w:t>
                            </w:r>
                            <w:r w:rsidR="003C50AE" w:rsidRPr="003C50A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enquiries@ospreyhousing.org.uk</w:t>
                            </w:r>
                          </w:p>
                          <w:p w:rsidR="003C50AE" w:rsidRDefault="003C50AE" w:rsidP="00CE2CE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3C50AE" w:rsidRPr="003C50AE" w:rsidRDefault="003C50AE" w:rsidP="00CE2CE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C50A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Smithfield Court, via Aber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deen City Council, 01224 788565</w:t>
                            </w:r>
                          </w:p>
                          <w:p w:rsidR="00A93519" w:rsidRPr="00034004" w:rsidRDefault="00A93519" w:rsidP="00CE2CEA">
                            <w:pPr>
                              <w:rPr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A93519" w:rsidRPr="00034004" w:rsidRDefault="00A93519" w:rsidP="00CE2CEA">
                            <w:pPr>
                              <w:rPr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A93519" w:rsidRPr="00CE2CEA" w:rsidRDefault="00A93519" w:rsidP="00CE2CEA">
                            <w:pPr>
                              <w:rPr>
                                <w:bCs/>
                                <w:szCs w:val="17"/>
                                <w:lang w:val="en-GB"/>
                              </w:rPr>
                            </w:pPr>
                          </w:p>
                          <w:p w:rsidR="00A93519" w:rsidRPr="00CE2CEA" w:rsidRDefault="00A93519" w:rsidP="00CE2CEA">
                            <w:pPr>
                              <w:rPr>
                                <w:bCs/>
                                <w:szCs w:val="17"/>
                                <w:lang w:val="en-GB"/>
                              </w:rPr>
                            </w:pPr>
                          </w:p>
                          <w:p w:rsidR="00A93519" w:rsidRPr="00CE2CEA" w:rsidRDefault="00A93519" w:rsidP="00CE2CEA">
                            <w:pPr>
                              <w:rPr>
                                <w:bCs/>
                                <w:szCs w:val="17"/>
                                <w:lang w:val="en-GB"/>
                              </w:rPr>
                            </w:pPr>
                          </w:p>
                          <w:p w:rsidR="00A93519" w:rsidRPr="00CE2CEA" w:rsidRDefault="00A93519" w:rsidP="00CE2CEA">
                            <w:pPr>
                              <w:rPr>
                                <w:bCs/>
                                <w:szCs w:val="17"/>
                                <w:lang w:val="en-GB"/>
                              </w:rPr>
                            </w:pPr>
                          </w:p>
                          <w:p w:rsidR="00A93519" w:rsidRPr="00CE2CEA" w:rsidRDefault="00A93519" w:rsidP="00CE2CEA">
                            <w:pPr>
                              <w:rPr>
                                <w:bCs/>
                                <w:szCs w:val="17"/>
                                <w:lang w:val="en-GB"/>
                              </w:rPr>
                            </w:pPr>
                          </w:p>
                          <w:p w:rsidR="00A93519" w:rsidRDefault="00A93519" w:rsidP="00E17CB6">
                            <w:pPr>
                              <w:rPr>
                                <w:szCs w:val="17"/>
                              </w:rPr>
                            </w:pPr>
                          </w:p>
                          <w:p w:rsidR="00A93519" w:rsidRPr="00E17CB6" w:rsidRDefault="00A93519" w:rsidP="00E17CB6">
                            <w:pPr>
                              <w:rPr>
                                <w:szCs w:val="17"/>
                              </w:rPr>
                            </w:pPr>
                            <w:r w:rsidRPr="00E17CB6">
                              <w:rPr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29" type="#_x0000_t202" style="position:absolute;margin-left:13.5pt;margin-top:43.5pt;width:216.6pt;height:568.4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" filled="f" fillcolor="#9c9" stroked="f" strokeweight="0" insetpen="t">
                <o:lock v:ext="edit" shapetype="t"/>
                <v:textbox inset="2.85pt,2.85pt,2.85pt,2.85pt">
                  <w:txbxContent>
                    <w:p w:rsidR="00A93519" w:rsidRPr="00F57D4A" w:rsidRDefault="00F57D4A" w:rsidP="00F57D4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Details</w:t>
                      </w:r>
                    </w:p>
                    <w:p w:rsidR="00F57D4A" w:rsidRPr="00003DC5" w:rsidRDefault="00F57D4A" w:rsidP="00F57D4A"/>
                    <w:p w:rsidR="00FA511E" w:rsidRDefault="00FA511E" w:rsidP="00FA511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ASPC, </w:t>
                      </w:r>
                      <w:r w:rsidRPr="00E75302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40 Chapel Street, Aberdeen AB10 1SP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Pr="00E75302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01224 632949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Pr="00FA511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www.aspc.co.uk</w:t>
                      </w:r>
                    </w:p>
                    <w:p w:rsidR="00FA511E" w:rsidRPr="00D351EC" w:rsidRDefault="00FA511E" w:rsidP="00FA511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:rsidR="00A93519" w:rsidRPr="00D351EC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Aberdeen University, King's College, Aberdeen, AB24 3FX, </w:t>
                      </w:r>
                      <w:r w:rsidRPr="00003DC5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01224 272000</w:t>
                      </w: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:rsidR="00A93519" w:rsidRPr="00D351EC" w:rsidRDefault="00A93519" w:rsidP="00E17C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93519" w:rsidRPr="00003DC5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Blackwood Homes, 16 Raeden Court</w:t>
                      </w: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br/>
                        <w:t xml:space="preserve">Midstocket Road, Aberdeen, AB15 5PF, </w:t>
                      </w:r>
                      <w:r w:rsidR="00FA7EBD" w:rsidRPr="00003DC5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01224 326</w:t>
                      </w:r>
                      <w:r w:rsidRPr="00003DC5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331,</w:t>
                      </w:r>
                    </w:p>
                    <w:p w:rsidR="00A93519" w:rsidRPr="00003DC5" w:rsidRDefault="00ED2992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003DC5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info@blackwoodgroup.org.uk</w:t>
                      </w:r>
                    </w:p>
                    <w:p w:rsidR="00ED2992" w:rsidRPr="00D351EC" w:rsidRDefault="00ED2992" w:rsidP="00BF1D5E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:rsidR="00ED2992" w:rsidRPr="00D351EC" w:rsidRDefault="00ED2992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Citylets,</w:t>
                      </w:r>
                      <w:r w:rsidR="00A33974" w:rsidRPr="00A33974">
                        <w:t xml:space="preserve"> </w:t>
                      </w:r>
                      <w:r w:rsidR="00A33974" w:rsidRPr="00A3397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www.citylets.co.uk</w:t>
                      </w:r>
                      <w:r w:rsidR="00A3397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,</w:t>
                      </w: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E75302" w:rsidRPr="00E75302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info@citylets.co.uk</w:t>
                      </w:r>
                    </w:p>
                    <w:p w:rsidR="00A93519" w:rsidRPr="00D351EC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:rsidR="00A93519" w:rsidRPr="00D351EC" w:rsidRDefault="00A93519" w:rsidP="00E17C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351E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Grampian Housing Association, Huntly House, 74 Huntly Street, Aberdeen, AB10 1TD, </w:t>
                      </w:r>
                      <w:r w:rsidRPr="00003DC5">
                        <w:rPr>
                          <w:rFonts w:ascii="Arial" w:hAnsi="Arial" w:cs="Arial"/>
                          <w:sz w:val="22"/>
                          <w:szCs w:val="22"/>
                        </w:rPr>
                        <w:t>01224 202900</w:t>
                      </w:r>
                    </w:p>
                    <w:p w:rsidR="00A93519" w:rsidRPr="00D351EC" w:rsidRDefault="00A93519" w:rsidP="00E17C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93519" w:rsidRPr="00D351EC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Hanover (Scotland) Housing Association, </w:t>
                      </w:r>
                    </w:p>
                    <w:p w:rsidR="00A93519" w:rsidRPr="00D351EC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12 Institution Road, Elgin, IV30 1QX, </w:t>
                      </w:r>
                    </w:p>
                    <w:p w:rsidR="00A93519" w:rsidRPr="00003DC5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003DC5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01343 548585, northinfo@hanover.scot</w:t>
                      </w:r>
                    </w:p>
                    <w:p w:rsidR="00A93519" w:rsidRPr="00D351EC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:rsidR="00A93519" w:rsidRPr="00D351EC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Homehunt NES, </w:t>
                      </w:r>
                      <w:r w:rsidRPr="00003DC5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www.homehunt.info</w:t>
                      </w:r>
                    </w:p>
                    <w:p w:rsidR="00A93519" w:rsidRPr="00D351EC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:rsidR="00A93519" w:rsidRPr="00D351EC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Langstane Housing Association, 680 King Street, Aberdeen, AB24 1SL, </w:t>
                      </w:r>
                      <w:r w:rsidRPr="00003DC5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01224 423000, info@langstane-ha.co.uk</w:t>
                      </w:r>
                    </w:p>
                    <w:p w:rsidR="00A93519" w:rsidRPr="00D351EC" w:rsidRDefault="00A93519" w:rsidP="00BF1D5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:rsidR="00A93519" w:rsidRPr="00D351EC" w:rsidRDefault="00A93519" w:rsidP="00CE2CEA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LAR Housing Trust –</w:t>
                      </w:r>
                      <w:r w:rsidR="00FA7EBD"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CITYLETS</w:t>
                      </w:r>
                      <w:r w:rsidR="008A0184"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, 15</w:t>
                      </w: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 Pitreavie Court, Pitreavie Business Park, Dunfermline, KY11 8UU, </w:t>
                      </w:r>
                      <w:r w:rsidR="00FA7EBD" w:rsidRPr="00003DC5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01383 745</w:t>
                      </w:r>
                      <w:r w:rsidRPr="00003DC5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>650</w:t>
                      </w:r>
                    </w:p>
                    <w:p w:rsidR="00A93519" w:rsidRPr="00D351EC" w:rsidRDefault="00A93519" w:rsidP="00CE2CEA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:rsidR="00A93519" w:rsidRDefault="00A93519" w:rsidP="00CE2CEA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  <w:t xml:space="preserve">Osprey Housing, </w:t>
                      </w:r>
                      <w:r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22 Abercrombie Court, Arnhall Business Park, Westhill, Aberdeenshire, </w:t>
                      </w:r>
                      <w:r w:rsidR="00FA7EBD" w:rsidRPr="00D351EC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AB32 6FE, </w:t>
                      </w:r>
                      <w:r w:rsidRPr="00003DC5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01224 548000, </w:t>
                      </w:r>
                      <w:r w:rsidR="003C50AE" w:rsidRPr="003C50A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enquiries@ospreyhousing.org.uk</w:t>
                      </w:r>
                    </w:p>
                    <w:p w:rsidR="003C50AE" w:rsidRDefault="003C50AE" w:rsidP="00CE2CEA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:rsidR="003C50AE" w:rsidRPr="003C50AE" w:rsidRDefault="003C50AE" w:rsidP="00CE2CEA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3C50A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Smithfield Court, via Aber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deen City Council, 01224 788565</w:t>
                      </w:r>
                    </w:p>
                    <w:p w:rsidR="00A93519" w:rsidRPr="00034004" w:rsidRDefault="00A93519" w:rsidP="00CE2CEA">
                      <w:pPr>
                        <w:rPr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:rsidR="00A93519" w:rsidRPr="00034004" w:rsidRDefault="00A93519" w:rsidP="00CE2CEA">
                      <w:pPr>
                        <w:rPr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:rsidR="00A93519" w:rsidRPr="00CE2CEA" w:rsidRDefault="00A93519" w:rsidP="00CE2CEA">
                      <w:pPr>
                        <w:rPr>
                          <w:bCs/>
                          <w:szCs w:val="17"/>
                          <w:lang w:val="en-GB"/>
                        </w:rPr>
                      </w:pPr>
                    </w:p>
                    <w:p w:rsidR="00A93519" w:rsidRPr="00CE2CEA" w:rsidRDefault="00A93519" w:rsidP="00CE2CEA">
                      <w:pPr>
                        <w:rPr>
                          <w:bCs/>
                          <w:szCs w:val="17"/>
                          <w:lang w:val="en-GB"/>
                        </w:rPr>
                      </w:pPr>
                    </w:p>
                    <w:p w:rsidR="00A93519" w:rsidRPr="00CE2CEA" w:rsidRDefault="00A93519" w:rsidP="00CE2CEA">
                      <w:pPr>
                        <w:rPr>
                          <w:bCs/>
                          <w:szCs w:val="17"/>
                          <w:lang w:val="en-GB"/>
                        </w:rPr>
                      </w:pPr>
                    </w:p>
                    <w:p w:rsidR="00A93519" w:rsidRPr="00CE2CEA" w:rsidRDefault="00A93519" w:rsidP="00CE2CEA">
                      <w:pPr>
                        <w:rPr>
                          <w:bCs/>
                          <w:szCs w:val="17"/>
                          <w:lang w:val="en-GB"/>
                        </w:rPr>
                      </w:pPr>
                    </w:p>
                    <w:p w:rsidR="00A93519" w:rsidRPr="00CE2CEA" w:rsidRDefault="00A93519" w:rsidP="00CE2CEA">
                      <w:pPr>
                        <w:rPr>
                          <w:bCs/>
                          <w:szCs w:val="17"/>
                          <w:lang w:val="en-GB"/>
                        </w:rPr>
                      </w:pPr>
                    </w:p>
                    <w:p w:rsidR="00A93519" w:rsidRDefault="00A93519" w:rsidP="00E17CB6">
                      <w:pPr>
                        <w:rPr>
                          <w:szCs w:val="17"/>
                        </w:rPr>
                      </w:pPr>
                    </w:p>
                    <w:p w:rsidR="00A93519" w:rsidRPr="00E17CB6" w:rsidRDefault="00A93519" w:rsidP="00E17CB6">
                      <w:pPr>
                        <w:rPr>
                          <w:szCs w:val="17"/>
                        </w:rPr>
                      </w:pPr>
                      <w:r w:rsidRPr="00E17CB6">
                        <w:rPr>
                          <w:szCs w:val="1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3425190</wp:posOffset>
                </wp:positionH>
                <wp:positionV relativeFrom="page">
                  <wp:posOffset>1000125</wp:posOffset>
                </wp:positionV>
                <wp:extent cx="2588895" cy="4410075"/>
                <wp:effectExtent l="0" t="0" r="0" b="0"/>
                <wp:wrapNone/>
                <wp:docPr id="2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95" cy="441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C14" w:rsidRDefault="00810C14" w:rsidP="00810C14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Please note NHS Grampian does not endorse these providers and this leaflet should not be considered a recommendation. Individuals are responsible for arranging their own accommodation. All information is correct at the time of going to press.</w:t>
                            </w:r>
                          </w:p>
                          <w:p w:rsidR="001C639E" w:rsidRPr="001C639E" w:rsidRDefault="001C639E" w:rsidP="00E16FC9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:rsidR="001C639E" w:rsidRPr="001C639E" w:rsidRDefault="00E16FC9" w:rsidP="00E16FC9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1C639E">
                              <w:rPr>
                                <w:rFonts w:ascii="Arial" w:hAnsi="Arial" w:cs="Arial"/>
                                <w:lang w:val="en-GB"/>
                              </w:rPr>
                              <w:t>For fur</w:t>
                            </w:r>
                            <w:r w:rsidR="001C639E" w:rsidRPr="001C639E">
                              <w:rPr>
                                <w:rFonts w:ascii="Arial" w:hAnsi="Arial" w:cs="Arial"/>
                                <w:lang w:val="en-GB"/>
                              </w:rPr>
                              <w:t>ther information please contact the relevant council housing advice service:</w:t>
                            </w:r>
                          </w:p>
                          <w:p w:rsidR="001C639E" w:rsidRPr="001C639E" w:rsidRDefault="001C639E" w:rsidP="00E16FC9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:rsidR="001C639E" w:rsidRPr="001C639E" w:rsidRDefault="00E16FC9" w:rsidP="00E16F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639E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Aberdeen </w:t>
                            </w:r>
                            <w:r w:rsidR="001C639E" w:rsidRPr="001C639E">
                              <w:rPr>
                                <w:rFonts w:ascii="Arial" w:hAnsi="Arial" w:cs="Arial"/>
                              </w:rPr>
                              <w:t>Tel: 03000 200 292</w:t>
                            </w:r>
                          </w:p>
                          <w:p w:rsidR="001C639E" w:rsidRPr="001C639E" w:rsidRDefault="001C639E" w:rsidP="00E16F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C639E" w:rsidRPr="001C639E" w:rsidRDefault="001C639E" w:rsidP="00E16F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639E">
                              <w:rPr>
                                <w:rFonts w:ascii="Arial" w:hAnsi="Arial" w:cs="Arial"/>
                              </w:rPr>
                              <w:t xml:space="preserve">Aberdeenshire Tel: 01346 514866 </w:t>
                            </w:r>
                          </w:p>
                          <w:p w:rsidR="001C639E" w:rsidRPr="001C639E" w:rsidRDefault="001C639E" w:rsidP="00E16F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16FC9" w:rsidRPr="001C639E" w:rsidRDefault="001C639E" w:rsidP="00E16FC9">
                            <w:pPr>
                              <w:rPr>
                                <w:lang w:val="en-GB"/>
                              </w:rPr>
                            </w:pPr>
                            <w:r w:rsidRPr="001C639E">
                              <w:rPr>
                                <w:rFonts w:ascii="Arial" w:hAnsi="Arial" w:cs="Arial"/>
                              </w:rPr>
                              <w:t>Moray Tel: 0300 123 4566.</w:t>
                            </w:r>
                          </w:p>
                          <w:p w:rsidR="00E16FC9" w:rsidRDefault="00E16F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30" type="#_x0000_t202" style="position:absolute;margin-left:269.7pt;margin-top:78.75pt;width:203.85pt;height:347.2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PB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" filled="f" stroked="f">
                <v:textbox>
                  <w:txbxContent>
                    <w:p w:rsidR="00810C14" w:rsidRDefault="00810C14" w:rsidP="00810C14">
                      <w:pPr>
                        <w:pStyle w:val="NormalWeb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Please note NHS Grampian does not endorse these providers and this leaflet should not be considered a recommendation. Individuals are responsible for arranging their own accommodation. All information is correct at the time of going to press.</w:t>
                      </w:r>
                    </w:p>
                    <w:p w:rsidR="001C639E" w:rsidRPr="001C639E" w:rsidRDefault="001C639E" w:rsidP="00E16FC9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:rsidR="001C639E" w:rsidRPr="001C639E" w:rsidRDefault="00E16FC9" w:rsidP="00E16FC9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1C639E">
                        <w:rPr>
                          <w:rFonts w:ascii="Arial" w:hAnsi="Arial" w:cs="Arial"/>
                          <w:lang w:val="en-GB"/>
                        </w:rPr>
                        <w:t>For fur</w:t>
                      </w:r>
                      <w:r w:rsidR="001C639E" w:rsidRPr="001C639E">
                        <w:rPr>
                          <w:rFonts w:ascii="Arial" w:hAnsi="Arial" w:cs="Arial"/>
                          <w:lang w:val="en-GB"/>
                        </w:rPr>
                        <w:t>ther information please contact the relevant council housing advice service:</w:t>
                      </w:r>
                    </w:p>
                    <w:p w:rsidR="001C639E" w:rsidRPr="001C639E" w:rsidRDefault="001C639E" w:rsidP="00E16FC9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:rsidR="001C639E" w:rsidRPr="001C639E" w:rsidRDefault="00E16FC9" w:rsidP="00E16FC9">
                      <w:pPr>
                        <w:rPr>
                          <w:rFonts w:ascii="Arial" w:hAnsi="Arial" w:cs="Arial"/>
                        </w:rPr>
                      </w:pPr>
                      <w:r w:rsidRPr="001C639E">
                        <w:rPr>
                          <w:rFonts w:ascii="Arial" w:hAnsi="Arial" w:cs="Arial"/>
                          <w:lang w:val="en-GB"/>
                        </w:rPr>
                        <w:t xml:space="preserve">Aberdeen </w:t>
                      </w:r>
                      <w:r w:rsidR="001C639E" w:rsidRPr="001C639E">
                        <w:rPr>
                          <w:rFonts w:ascii="Arial" w:hAnsi="Arial" w:cs="Arial"/>
                        </w:rPr>
                        <w:t>Tel: 03000 200 292</w:t>
                      </w:r>
                    </w:p>
                    <w:p w:rsidR="001C639E" w:rsidRPr="001C639E" w:rsidRDefault="001C639E" w:rsidP="00E16FC9">
                      <w:pPr>
                        <w:rPr>
                          <w:rFonts w:ascii="Arial" w:hAnsi="Arial" w:cs="Arial"/>
                        </w:rPr>
                      </w:pPr>
                    </w:p>
                    <w:p w:rsidR="001C639E" w:rsidRPr="001C639E" w:rsidRDefault="001C639E" w:rsidP="00E16FC9">
                      <w:pPr>
                        <w:rPr>
                          <w:rFonts w:ascii="Arial" w:hAnsi="Arial" w:cs="Arial"/>
                        </w:rPr>
                      </w:pPr>
                      <w:r w:rsidRPr="001C639E">
                        <w:rPr>
                          <w:rFonts w:ascii="Arial" w:hAnsi="Arial" w:cs="Arial"/>
                        </w:rPr>
                        <w:t xml:space="preserve">Aberdeenshire Tel: 01346 514866 </w:t>
                      </w:r>
                    </w:p>
                    <w:p w:rsidR="001C639E" w:rsidRPr="001C639E" w:rsidRDefault="001C639E" w:rsidP="00E16FC9">
                      <w:pPr>
                        <w:rPr>
                          <w:rFonts w:ascii="Arial" w:hAnsi="Arial" w:cs="Arial"/>
                        </w:rPr>
                      </w:pPr>
                    </w:p>
                    <w:p w:rsidR="00E16FC9" w:rsidRPr="001C639E" w:rsidRDefault="001C639E" w:rsidP="00E16FC9">
                      <w:pPr>
                        <w:rPr>
                          <w:lang w:val="en-GB"/>
                        </w:rPr>
                      </w:pPr>
                      <w:r w:rsidRPr="001C639E">
                        <w:rPr>
                          <w:rFonts w:ascii="Arial" w:hAnsi="Arial" w:cs="Arial"/>
                        </w:rPr>
                        <w:t>Moray Tel: 0300 123 4566.</w:t>
                      </w:r>
                    </w:p>
                    <w:p w:rsidR="00E16FC9" w:rsidRDefault="00E16FC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page">
                  <wp:posOffset>3348990</wp:posOffset>
                </wp:positionH>
                <wp:positionV relativeFrom="page">
                  <wp:posOffset>6069330</wp:posOffset>
                </wp:positionV>
                <wp:extent cx="2785110" cy="1404620"/>
                <wp:effectExtent l="0" t="1905" r="0" b="3175"/>
                <wp:wrapNone/>
                <wp:docPr id="2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851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4E52" w:rsidRPr="009E4288" w:rsidRDefault="00D44E52" w:rsidP="00D44E5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E42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Connect with NHS Grampian</w:t>
                            </w:r>
                          </w:p>
                          <w:p w:rsidR="00D44E52" w:rsidRPr="009E4288" w:rsidRDefault="00D44E52" w:rsidP="00D44E5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E42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Website: www.nhsgrampian.org</w:t>
                            </w:r>
                          </w:p>
                          <w:p w:rsidR="00D44E52" w:rsidRPr="009E4288" w:rsidRDefault="00D44E52" w:rsidP="00D44E5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E42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Facebook: facebook.com/NHS.Grampian.Scotland</w:t>
                            </w:r>
                          </w:p>
                          <w:p w:rsidR="00D44E52" w:rsidRPr="009E4288" w:rsidRDefault="00D44E52" w:rsidP="00D44E5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E42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Twitter: @NHSGrampian</w:t>
                            </w:r>
                          </w:p>
                          <w:p w:rsidR="00A93519" w:rsidRDefault="00A93519" w:rsidP="00D44E52">
                            <w:pPr>
                              <w:rPr>
                                <w:szCs w:val="16"/>
                              </w:rPr>
                            </w:pPr>
                          </w:p>
                          <w:p w:rsidR="009E4288" w:rsidRPr="009E4288" w:rsidRDefault="009E4288" w:rsidP="00D44E5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E42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Published: June 2017 </w:t>
                            </w:r>
                          </w:p>
                          <w:p w:rsidR="009E4288" w:rsidRPr="009E4288" w:rsidRDefault="009E4288" w:rsidP="00D44E5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E42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Review Date: Dec 2017</w:t>
                            </w:r>
                          </w:p>
                          <w:p w:rsidR="009E4288" w:rsidRPr="00D44E52" w:rsidRDefault="009E4288" w:rsidP="00D44E5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31" type="#_x0000_t202" style="position:absolute;margin-left:263.7pt;margin-top:477.9pt;width:219.3pt;height:110.6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" filled="f" stroked="f" strokeweight="0" insetpen="t">
                <o:lock v:ext="edit" shapetype="t"/>
                <v:textbox inset="2.85pt,2.85pt,2.85pt,2.85pt">
                  <w:txbxContent>
                    <w:p w:rsidR="00D44E52" w:rsidRPr="009E4288" w:rsidRDefault="00D44E52" w:rsidP="00D44E5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E4288">
                        <w:rPr>
                          <w:rFonts w:ascii="Arial" w:hAnsi="Arial" w:cs="Arial"/>
                          <w:sz w:val="22"/>
                          <w:szCs w:val="22"/>
                        </w:rPr>
                        <w:t>Connect with NHS Grampian</w:t>
                      </w:r>
                    </w:p>
                    <w:p w:rsidR="00D44E52" w:rsidRPr="009E4288" w:rsidRDefault="00D44E52" w:rsidP="00D44E5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E4288">
                        <w:rPr>
                          <w:rFonts w:ascii="Arial" w:hAnsi="Arial" w:cs="Arial"/>
                          <w:sz w:val="22"/>
                          <w:szCs w:val="22"/>
                        </w:rPr>
                        <w:t>Website: www.nhsgrampian.org</w:t>
                      </w:r>
                    </w:p>
                    <w:p w:rsidR="00D44E52" w:rsidRPr="009E4288" w:rsidRDefault="00D44E52" w:rsidP="00D44E5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E4288">
                        <w:rPr>
                          <w:rFonts w:ascii="Arial" w:hAnsi="Arial" w:cs="Arial"/>
                          <w:sz w:val="22"/>
                          <w:szCs w:val="22"/>
                        </w:rPr>
                        <w:t>Facebook: facebook.com/NHS.Grampian.Scotland</w:t>
                      </w:r>
                    </w:p>
                    <w:p w:rsidR="00D44E52" w:rsidRPr="009E4288" w:rsidRDefault="00D44E52" w:rsidP="00D44E5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E4288">
                        <w:rPr>
                          <w:rFonts w:ascii="Arial" w:hAnsi="Arial" w:cs="Arial"/>
                          <w:sz w:val="22"/>
                          <w:szCs w:val="22"/>
                        </w:rPr>
                        <w:t>Twitter: @NHSGrampian</w:t>
                      </w:r>
                    </w:p>
                    <w:p w:rsidR="00A93519" w:rsidRDefault="00A93519" w:rsidP="00D44E52">
                      <w:pPr>
                        <w:rPr>
                          <w:szCs w:val="16"/>
                        </w:rPr>
                      </w:pPr>
                    </w:p>
                    <w:p w:rsidR="009E4288" w:rsidRPr="009E4288" w:rsidRDefault="009E4288" w:rsidP="00D44E5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E42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Published: June 2017 </w:t>
                      </w:r>
                    </w:p>
                    <w:p w:rsidR="009E4288" w:rsidRPr="009E4288" w:rsidRDefault="009E4288" w:rsidP="00D44E5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E4288">
                        <w:rPr>
                          <w:rFonts w:ascii="Arial" w:hAnsi="Arial" w:cs="Arial"/>
                          <w:sz w:val="22"/>
                          <w:szCs w:val="22"/>
                        </w:rPr>
                        <w:t>Review Date: Dec 2017</w:t>
                      </w:r>
                    </w:p>
                    <w:p w:rsidR="009E4288" w:rsidRPr="00D44E52" w:rsidRDefault="009E4288" w:rsidP="00D44E5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5774690</wp:posOffset>
                </wp:positionV>
                <wp:extent cx="2108835" cy="294640"/>
                <wp:effectExtent l="0" t="2540" r="0" b="0"/>
                <wp:wrapNone/>
                <wp:docPr id="2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088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3519" w:rsidRPr="007A21DB" w:rsidRDefault="00A93519" w:rsidP="00FC3281">
                            <w:pPr>
                              <w:pStyle w:val="Heading2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NHS Grampian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32" type="#_x0000_t202" style="position:absolute;margin-left:370.35pt;margin-top:454.7pt;width:166.05pt;height:23.2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" filled="f" fillcolor="black" stroked="f" strokeweight="0" insetpen="t">
                <o:lock v:ext="edit" shapetype="t"/>
                <v:textbox inset="2.85pt,2.85pt,2.85pt,2.85pt">
                  <w:txbxContent>
                    <w:p w:rsidR="00A93519" w:rsidRPr="007A21DB" w:rsidRDefault="00A93519" w:rsidP="00FC3281">
                      <w:pPr>
                        <w:pStyle w:val="Heading2"/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A21DB">
                        <w:rPr>
                          <w:rFonts w:ascii="Arial" w:hAnsi="Arial" w:cs="Arial"/>
                          <w:sz w:val="24"/>
                          <w:szCs w:val="24"/>
                        </w:rPr>
                        <w:t>NHS Grampian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page">
                  <wp:posOffset>6987540</wp:posOffset>
                </wp:positionH>
                <wp:positionV relativeFrom="page">
                  <wp:posOffset>5774690</wp:posOffset>
                </wp:positionV>
                <wp:extent cx="2138680" cy="294640"/>
                <wp:effectExtent l="0" t="2540" r="0" b="0"/>
                <wp:wrapNone/>
                <wp:docPr id="2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868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3519" w:rsidRPr="007A21DB" w:rsidRDefault="00A93519" w:rsidP="00FC3281">
                            <w:pPr>
                              <w:pStyle w:val="Heading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NHS Grampian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3" type="#_x0000_t202" style="position:absolute;margin-left:550.2pt;margin-top:454.7pt;width:168.4pt;height:23.2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" filled="f" fillcolor="black" stroked="f" strokeweight="0" insetpen="t">
                <o:lock v:ext="edit" shapetype="t"/>
                <v:textbox inset="2.85pt,2.85pt,2.85pt,2.85pt">
                  <w:txbxContent>
                    <w:p w:rsidR="00A93519" w:rsidRPr="007A21DB" w:rsidRDefault="00A93519" w:rsidP="00FC3281">
                      <w:pPr>
                        <w:pStyle w:val="Heading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A21DB">
                        <w:rPr>
                          <w:rFonts w:ascii="Arial" w:hAnsi="Arial" w:cs="Arial"/>
                          <w:sz w:val="24"/>
                          <w:szCs w:val="24"/>
                        </w:rPr>
                        <w:t>NHS Grampian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page">
                  <wp:posOffset>4488180</wp:posOffset>
                </wp:positionH>
                <wp:positionV relativeFrom="page">
                  <wp:posOffset>5774690</wp:posOffset>
                </wp:positionV>
                <wp:extent cx="2390775" cy="294640"/>
                <wp:effectExtent l="1905" t="2540" r="7620" b="7620"/>
                <wp:wrapNone/>
                <wp:docPr id="19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90775" cy="2946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23DCEA" id="AutoShape 258" o:spid="_x0000_s1026" style="position:absolute;margin-left:353.4pt;margin-top:454.7pt;width:188.25pt;height:23.2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page">
                  <wp:posOffset>6593205</wp:posOffset>
                </wp:positionH>
                <wp:positionV relativeFrom="page">
                  <wp:posOffset>5774690</wp:posOffset>
                </wp:positionV>
                <wp:extent cx="2863215" cy="294640"/>
                <wp:effectExtent l="1905" t="2540" r="1905" b="7620"/>
                <wp:wrapNone/>
                <wp:docPr id="18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63215" cy="2946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59D95" id="AutoShape 256" o:spid="_x0000_s1026" style="position:absolute;margin-left:519.15pt;margin-top:454.7pt;width:225.45pt;height:23.2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6381750</wp:posOffset>
                </wp:positionH>
                <wp:positionV relativeFrom="page">
                  <wp:posOffset>3242945</wp:posOffset>
                </wp:positionV>
                <wp:extent cx="3476625" cy="2167255"/>
                <wp:effectExtent l="0" t="4445" r="0" b="0"/>
                <wp:wrapNone/>
                <wp:docPr id="17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16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572" w:rsidRPr="00976572" w:rsidRDefault="00246BFB" w:rsidP="00370689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828925" cy="2152650"/>
                                  <wp:effectExtent l="19050" t="0" r="9525" b="0"/>
                                  <wp:docPr id="1" name="Picture 0" descr="Aberdeen Uni accomodation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berdeen Uni accomodation.bmp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925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34" type="#_x0000_t202" style="position:absolute;margin-left:502.5pt;margin-top:255.35pt;width:273.75pt;height:170.6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Zmuw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" filled="f" stroked="f">
                <v:textbox>
                  <w:txbxContent>
                    <w:p w:rsidR="00976572" w:rsidRPr="00976572" w:rsidRDefault="00246BFB" w:rsidP="00370689">
                      <w:pPr>
                        <w:jc w:val="righ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828925" cy="2152650"/>
                            <wp:effectExtent l="19050" t="0" r="9525" b="0"/>
                            <wp:docPr id="1" name="Picture 0" descr="Aberdeen Uni accomodation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berdeen Uni accomodation.bmp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925" cy="215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page">
                  <wp:posOffset>7633970</wp:posOffset>
                </wp:positionH>
                <wp:positionV relativeFrom="page">
                  <wp:posOffset>1377950</wp:posOffset>
                </wp:positionV>
                <wp:extent cx="2070100" cy="993775"/>
                <wp:effectExtent l="4445" t="0" r="1905" b="0"/>
                <wp:wrapNone/>
                <wp:docPr id="16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70100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3519" w:rsidRPr="00F57D4A" w:rsidRDefault="00A8181A" w:rsidP="00F57D4A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Residential </w:t>
                            </w:r>
                            <w:r w:rsidR="00D046F7" w:rsidRPr="00F57D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Accommodation</w:t>
                            </w:r>
                            <w:r w:rsidR="00A93519" w:rsidRPr="00F57D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93519" w:rsidRPr="00F57D4A" w:rsidRDefault="00A93519" w:rsidP="00F57D4A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Information</w:t>
                            </w:r>
                            <w:r w:rsidR="00976572" w:rsidRPr="00F57D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5" type="#_x0000_t202" style="position:absolute;margin-left:601.1pt;margin-top:108.5pt;width:163pt;height:78.2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lsz/A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A93519" w:rsidRPr="00F57D4A" w:rsidRDefault="00A8181A" w:rsidP="00F57D4A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Residential </w:t>
                      </w:r>
                      <w:r w:rsidR="00D046F7" w:rsidRPr="00F57D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Accommodation</w:t>
                      </w:r>
                      <w:r w:rsidR="00A93519" w:rsidRPr="00F57D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A93519" w:rsidRPr="00F57D4A" w:rsidRDefault="00A93519" w:rsidP="00F57D4A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Information</w:t>
                      </w:r>
                      <w:r w:rsidR="00976572" w:rsidRPr="00F57D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column">
                  <wp:posOffset>6697980</wp:posOffset>
                </wp:positionH>
                <wp:positionV relativeFrom="paragraph">
                  <wp:posOffset>-6195695</wp:posOffset>
                </wp:positionV>
                <wp:extent cx="3415030" cy="1624330"/>
                <wp:effectExtent l="7620" t="6985" r="6350" b="6985"/>
                <wp:wrapNone/>
                <wp:docPr id="15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15030" cy="16243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5563A3" id="AutoShape 266" o:spid="_x0000_s1026" style="position:absolute;margin-left:527.4pt;margin-top:-487.85pt;width:268.9pt;height:127.9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" stroked="f" strokeweight="0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page">
                  <wp:posOffset>7128510</wp:posOffset>
                </wp:positionH>
                <wp:positionV relativeFrom="page">
                  <wp:posOffset>6369050</wp:posOffset>
                </wp:positionV>
                <wp:extent cx="2122170" cy="435610"/>
                <wp:effectExtent l="3810" t="6350" r="7620" b="5715"/>
                <wp:wrapNone/>
                <wp:docPr id="14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22170" cy="4356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algn="in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95460D" id="AutoShape 254" o:spid="_x0000_s1026" style="position:absolute;margin-left:561.3pt;margin-top:501.5pt;width:167.1pt;height:34.3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" stroked="f" strokecolor="navy" strokeweight="3pt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page">
                  <wp:posOffset>7388225</wp:posOffset>
                </wp:positionH>
                <wp:positionV relativeFrom="page">
                  <wp:posOffset>6392545</wp:posOffset>
                </wp:positionV>
                <wp:extent cx="2068195" cy="393700"/>
                <wp:effectExtent l="0" t="1270" r="1905" b="0"/>
                <wp:wrapNone/>
                <wp:docPr id="13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6819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3519" w:rsidRPr="007A21DB" w:rsidRDefault="00A93519" w:rsidP="00FC3281">
                            <w:pPr>
                              <w:pStyle w:val="tag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NHS Grampian - Caring, Listening, Improving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36" type="#_x0000_t202" style="position:absolute;margin-left:581.75pt;margin-top:503.35pt;width:162.85pt;height:31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93519" w:rsidRPr="007A21DB" w:rsidRDefault="00A93519" w:rsidP="00FC3281">
                      <w:pPr>
                        <w:pStyle w:val="tag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A21DB">
                        <w:rPr>
                          <w:rFonts w:ascii="Arial" w:hAnsi="Arial" w:cs="Arial"/>
                          <w:sz w:val="22"/>
                          <w:szCs w:val="22"/>
                        </w:rPr>
                        <w:t>NHS Grampian - Caring, Listening, Improving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page">
                  <wp:posOffset>7688580</wp:posOffset>
                </wp:positionH>
                <wp:positionV relativeFrom="page">
                  <wp:posOffset>6529070</wp:posOffset>
                </wp:positionV>
                <wp:extent cx="1478280" cy="242570"/>
                <wp:effectExtent l="1905" t="4445" r="0" b="635"/>
                <wp:wrapNone/>
                <wp:docPr id="1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7828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3519" w:rsidRPr="007E10D1" w:rsidRDefault="00A93519" w:rsidP="007E10D1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7" type="#_x0000_t202" style="position:absolute;margin-left:605.4pt;margin-top:514.1pt;width:116.4pt;height:19.1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" filled="f" fillcolor="black" stroked="f" strokeweight="0" insetpen="t">
                <o:lock v:ext="edit" shapetype="t"/>
                <v:textbox inset="2.85pt,2.85pt,2.85pt,2.85pt">
                  <w:txbxContent>
                    <w:p w:rsidR="00A93519" w:rsidRPr="007E10D1" w:rsidRDefault="00A93519" w:rsidP="007E10D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>
                <wp:simplePos x="0" y="0"/>
                <wp:positionH relativeFrom="column">
                  <wp:posOffset>6993890</wp:posOffset>
                </wp:positionH>
                <wp:positionV relativeFrom="paragraph">
                  <wp:posOffset>6637655</wp:posOffset>
                </wp:positionV>
                <wp:extent cx="91440" cy="91440"/>
                <wp:effectExtent l="8255" t="635" r="5080" b="3175"/>
                <wp:wrapNone/>
                <wp:docPr id="11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1921C2" id="Oval 189" o:spid="_x0000_s1026" style="position:absolute;margin-left:550.7pt;margin-top:522.65pt;width:7.2pt;height:7.2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" fillcolor="#fc6" stroked="f" strokeweight="0" insetpen="t">
                <v:shadow color="#ccc"/>
                <o:lock v:ext="edit" shapetype="t"/>
                <v:textbox inset="2.88pt,2.88pt,2.88pt,2.88pt"/>
              </v:oval>
            </w:pict>
          </mc:Fallback>
        </mc:AlternateContent>
      </w:r>
      <w:r w:rsidR="00446D6F">
        <w:br w:type="page"/>
      </w: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64896" behindDoc="0" locked="0" layoutInCell="1" allowOverlap="1">
                <wp:simplePos x="0" y="0"/>
                <wp:positionH relativeFrom="page">
                  <wp:posOffset>7007860</wp:posOffset>
                </wp:positionH>
                <wp:positionV relativeFrom="page">
                  <wp:posOffset>704850</wp:posOffset>
                </wp:positionV>
                <wp:extent cx="2505710" cy="6993255"/>
                <wp:effectExtent l="0" t="0" r="1905" b="0"/>
                <wp:wrapNone/>
                <wp:docPr id="1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05710" cy="699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3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8" type="#_x0000_t202" style="position:absolute;margin-left:551.8pt;margin-top:55.5pt;width:197.3pt;height:550.6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>
                <wp:simplePos x="0" y="0"/>
                <wp:positionH relativeFrom="page">
                  <wp:posOffset>3576320</wp:posOffset>
                </wp:positionH>
                <wp:positionV relativeFrom="page">
                  <wp:posOffset>704850</wp:posOffset>
                </wp:positionV>
                <wp:extent cx="2767330" cy="6918960"/>
                <wp:effectExtent l="4445" t="0" r="0" b="0"/>
                <wp:wrapNone/>
                <wp:docPr id="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7330" cy="691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3">
                        <w:txbxContent>
                          <w:p w:rsid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</w:pPr>
                          </w:p>
                          <w:p w:rsidR="00603A5F" w:rsidRDefault="00603A5F" w:rsidP="00F57D4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t>CItylets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</w:pPr>
                          </w:p>
                          <w:p w:rsidR="00603A5F" w:rsidRDefault="00603A5F" w:rsidP="00603A5F">
                            <w:pP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 xml:space="preserve">Citylets </w:t>
                            </w:r>
                            <w:r w:rsidR="00DB519E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 xml:space="preserve">advertise </w:t>
                            </w:r>
                            <w:r w:rsidRPr="007A21DB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a wide range of accom</w:t>
                            </w:r>
                            <w:r w:rsidR="00D046F7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m</w:t>
                            </w:r>
                            <w:r w:rsidRPr="007A21DB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odation to rent and buy</w:t>
                            </w:r>
                            <w:r w:rsidR="00DB519E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 xml:space="preserve"> in Aberdeen City and Shire</w:t>
                            </w:r>
                            <w:r w:rsidRPr="007A21DB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. Properties range from studio flats to</w:t>
                            </w:r>
                            <w:r w:rsidR="00750475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 xml:space="preserve"> family homes</w:t>
                            </w:r>
                            <w:r w:rsidRPr="007A21DB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 xml:space="preserve">, with prices </w:t>
                            </w:r>
                            <w:r w:rsidR="00750475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starting from £325pcm for rent in Aberdeen city.</w:t>
                            </w:r>
                          </w:p>
                          <w:p w:rsidR="00F57D4A" w:rsidRPr="007A21DB" w:rsidRDefault="00F57D4A" w:rsidP="00603A5F">
                            <w:pP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</w:pPr>
                          </w:p>
                          <w:p w:rsidR="00123C2E" w:rsidRDefault="00123C2E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</w:rPr>
                              <w:t>Grampian Housing (Kirkgate Development)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23C2E" w:rsidRDefault="00123C2E" w:rsidP="00123C2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</w:rPr>
                              <w:t xml:space="preserve">Properties offered range from 2 bedroom apartments to 3 bedroom houses across Aberdeen city and Aberdeenshire. </w:t>
                            </w:r>
                            <w:r w:rsidR="00FA511E">
                              <w:rPr>
                                <w:rFonts w:ascii="Arial" w:hAnsi="Arial" w:cs="Arial"/>
                              </w:rPr>
                              <w:t>These properties range from £610</w:t>
                            </w:r>
                            <w:r w:rsidRPr="007A21DB">
                              <w:rPr>
                                <w:rFonts w:ascii="Arial" w:hAnsi="Arial" w:cs="Arial"/>
                              </w:rPr>
                              <w:t>pcm to £710pcm.</w:t>
                            </w:r>
                          </w:p>
                          <w:p w:rsidR="00F57D4A" w:rsidRPr="007A21DB" w:rsidRDefault="00F57D4A" w:rsidP="00123C2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93519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  <w:t>Hanover (S</w:t>
                            </w:r>
                            <w:r w:rsidR="00FA7EBD" w:rsidRPr="00F57D4A"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  <w:t>c</w:t>
                            </w:r>
                            <w:r w:rsidR="00A93519" w:rsidRPr="00F57D4A"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  <w:t>otland) Housing Association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</w:pPr>
                          </w:p>
                          <w:p w:rsidR="00A93519" w:rsidRDefault="00A93519" w:rsidP="007E7FE2">
                            <w:pPr>
                              <w:rPr>
                                <w:rFonts w:ascii="Arial" w:hAnsi="Arial" w:cs="Arial"/>
                                <w:lang w:eastAsia="en-GB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A small number of developments, providing housing for families, often designed around small cul-de-sacs or courtyards to provide a safer environment for children and pets, are available. </w:t>
                            </w:r>
                          </w:p>
                          <w:p w:rsidR="00F57D4A" w:rsidRPr="007A21DB" w:rsidRDefault="00F57D4A" w:rsidP="007E7FE2">
                            <w:pPr>
                              <w:rPr>
                                <w:rFonts w:ascii="Arial" w:hAnsi="Arial" w:cs="Arial"/>
                                <w:lang w:eastAsia="en-GB"/>
                              </w:rPr>
                            </w:pPr>
                          </w:p>
                          <w:p w:rsidR="00A93519" w:rsidRDefault="00A93519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</w:rPr>
                              <w:t>Homehunt NES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03A5F" w:rsidRDefault="00A93519" w:rsidP="007E7FE2">
                            <w:r w:rsidRPr="007A21DB">
                              <w:rPr>
                                <w:rFonts w:ascii="Arial" w:hAnsi="Arial" w:cs="Arial"/>
                              </w:rPr>
                              <w:t xml:space="preserve">Sanctuary, Grampian Housing, Castlehill and </w:t>
                            </w:r>
                            <w:r w:rsidR="008C622A">
                              <w:rPr>
                                <w:rFonts w:ascii="Arial" w:hAnsi="Arial" w:cs="Arial"/>
                              </w:rPr>
                              <w:t xml:space="preserve">certain </w:t>
                            </w:r>
                            <w:r w:rsidRPr="007A21DB">
                              <w:rPr>
                                <w:rFonts w:ascii="Arial" w:hAnsi="Arial" w:cs="Arial"/>
                              </w:rPr>
                              <w:t>Aberdeen City Council House allocation is through Homehunt (choice based letting). Instead of keeping a waiting list, properties are advertised</w:t>
                            </w:r>
                            <w:r w:rsidR="008C622A">
                              <w:rPr>
                                <w:rFonts w:ascii="Arial" w:hAnsi="Arial" w:cs="Arial"/>
                              </w:rPr>
                              <w:t xml:space="preserve"> with a pcm rental price and p</w:t>
                            </w:r>
                            <w:r w:rsidRPr="007A21DB">
                              <w:rPr>
                                <w:rFonts w:ascii="Arial" w:hAnsi="Arial" w:cs="Arial"/>
                              </w:rPr>
                              <w:t xml:space="preserve">rospective tenants can </w:t>
                            </w:r>
                            <w:r w:rsidR="008C622A">
                              <w:rPr>
                                <w:rFonts w:ascii="Arial" w:hAnsi="Arial" w:cs="Arial"/>
                              </w:rPr>
                              <w:t>register an interest.</w:t>
                            </w:r>
                          </w:p>
                          <w:p w:rsid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</w:pPr>
                          </w:p>
                          <w:p w:rsidR="00A93519" w:rsidRDefault="00A93519" w:rsidP="00F57D4A">
                            <w:pPr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  <w:t>Langstane Housing Association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</w:pPr>
                          </w:p>
                          <w:p w:rsidR="00A93519" w:rsidRDefault="00A93519" w:rsidP="00B776CE">
                            <w:pPr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  <w:lang w:eastAsia="en-GB"/>
                              </w:rPr>
                              <w:t>Provide affordable rented accommodation to single people, couples and families. The</w:t>
                            </w:r>
                            <w:r w:rsidR="003C50AE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y </w:t>
                            </w:r>
                            <w:r w:rsidRPr="007A21DB">
                              <w:rPr>
                                <w:rFonts w:ascii="Arial" w:hAnsi="Arial" w:cs="Arial"/>
                                <w:lang w:eastAsia="en-GB"/>
                              </w:rPr>
                              <w:t>operate a waiting list system and those in housing need would have to apply and be assessed for housing</w:t>
                            </w:r>
                            <w:r w:rsidR="003C50AE">
                              <w:rPr>
                                <w:rFonts w:ascii="Arial" w:hAnsi="Arial" w:cs="Arial"/>
                                <w:lang w:eastAsia="en-GB"/>
                              </w:rPr>
                              <w:t>.</w:t>
                            </w:r>
                            <w:r w:rsidRPr="007A21DB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  Stockethill Homes is a </w:t>
                            </w:r>
                            <w:r w:rsidRPr="007A21DB">
                              <w:rPr>
                                <w:rFonts w:ascii="Arial" w:hAnsi="Arial" w:cs="Arial"/>
                                <w:lang w:val="en-GB" w:eastAsia="en-GB"/>
                              </w:rPr>
                              <w:t>subsidiary o</w:t>
                            </w:r>
                            <w:r w:rsidR="007247C4" w:rsidRPr="007A21DB">
                              <w:rPr>
                                <w:rFonts w:ascii="Arial" w:hAnsi="Arial" w:cs="Arial"/>
                                <w:lang w:val="en-GB" w:eastAsia="en-GB"/>
                              </w:rPr>
                              <w:t>f Lan</w:t>
                            </w:r>
                            <w:r w:rsidR="003C50AE">
                              <w:rPr>
                                <w:rFonts w:ascii="Arial" w:hAnsi="Arial" w:cs="Arial"/>
                                <w:lang w:val="en-GB" w:eastAsia="en-GB"/>
                              </w:rPr>
                              <w:t>gstane Housing Association and</w:t>
                            </w:r>
                            <w:r w:rsidRPr="007A21DB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 provide mid-market rent accommodation</w:t>
                            </w:r>
                            <w:r w:rsidR="003C50AE">
                              <w:rPr>
                                <w:rFonts w:ascii="Arial" w:hAnsi="Arial" w:cs="Arial"/>
                                <w:lang w:val="en-GB" w:eastAsia="en-GB"/>
                              </w:rPr>
                              <w:t>.</w:t>
                            </w:r>
                            <w:r w:rsidRPr="007A21DB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 Properties range from 1 to 2 bedrooms.</w:t>
                            </w:r>
                          </w:p>
                          <w:p w:rsidR="00F57D4A" w:rsidRPr="007A21DB" w:rsidRDefault="00F57D4A" w:rsidP="00B776CE">
                            <w:pPr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</w:p>
                          <w:p w:rsidR="00A93519" w:rsidRDefault="00A93519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</w:rPr>
                              <w:t xml:space="preserve">LAR Housing Trust </w:t>
                            </w:r>
                            <w:r w:rsidR="00F57D4A">
                              <w:rPr>
                                <w:rFonts w:ascii="Arial" w:hAnsi="Arial" w:cs="Arial"/>
                                <w:b/>
                              </w:rPr>
                              <w:t>–City</w:t>
                            </w:r>
                            <w:r w:rsidR="006540F8">
                              <w:rPr>
                                <w:rFonts w:ascii="Arial" w:hAnsi="Arial" w:cs="Arial"/>
                                <w:b/>
                              </w:rPr>
                              <w:t>l</w:t>
                            </w:r>
                            <w:r w:rsidR="00F57D4A">
                              <w:rPr>
                                <w:rFonts w:ascii="Arial" w:hAnsi="Arial" w:cs="Arial"/>
                                <w:b/>
                              </w:rPr>
                              <w:t>ets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93519" w:rsidRDefault="00A93519" w:rsidP="007E7F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</w:rPr>
                              <w:t>Unfurnished accommodation is available at Shaw Road, Aberdeen. A one bedroom Apartment will cost</w:t>
                            </w:r>
                            <w:r w:rsidR="00FA511E">
                              <w:rPr>
                                <w:rFonts w:ascii="Arial" w:hAnsi="Arial" w:cs="Arial"/>
                              </w:rPr>
                              <w:t xml:space="preserve"> in the region of</w:t>
                            </w:r>
                            <w:r w:rsidRPr="007A21DB">
                              <w:rPr>
                                <w:rFonts w:ascii="Arial" w:hAnsi="Arial" w:cs="Arial"/>
                              </w:rPr>
                              <w:t xml:space="preserve"> £500pcm.</w:t>
                            </w:r>
                          </w:p>
                          <w:p w:rsidR="00F57D4A" w:rsidRPr="007A21DB" w:rsidRDefault="00F57D4A" w:rsidP="007E7F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93519" w:rsidRDefault="00A93519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</w:rPr>
                              <w:t>Osprey Housing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93519" w:rsidRDefault="00A93519" w:rsidP="00FA1650">
                            <w:pPr>
                              <w:rPr>
                                <w:rFonts w:ascii="Arial" w:hAnsi="Arial" w:cs="Arial"/>
                                <w:kern w:val="28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  <w:kern w:val="28"/>
                              </w:rPr>
                              <w:t>Osprey H</w:t>
                            </w:r>
                            <w:r w:rsidR="00FE26D5">
                              <w:rPr>
                                <w:rFonts w:ascii="Arial" w:hAnsi="Arial" w:cs="Arial"/>
                                <w:kern w:val="28"/>
                              </w:rPr>
                              <w:t>ousing and Osprey Housing Moray</w:t>
                            </w:r>
                            <w:r w:rsidRPr="007A21DB">
                              <w:rPr>
                                <w:rFonts w:ascii="Arial" w:hAnsi="Arial" w:cs="Arial"/>
                                <w:kern w:val="28"/>
                              </w:rPr>
                              <w:t>, have approximately 1500 properties across Aberdeen City, Aberdeenshire and Moray. These range from 1 bedroom flats to 5 bedroom family accommodation</w:t>
                            </w:r>
                            <w:r w:rsidR="008167B8" w:rsidRPr="007A21DB">
                              <w:rPr>
                                <w:rFonts w:ascii="Arial" w:hAnsi="Arial" w:cs="Arial"/>
                                <w:kern w:val="28"/>
                              </w:rPr>
                              <w:t>.</w:t>
                            </w:r>
                            <w:r w:rsidRPr="007A21DB">
                              <w:rPr>
                                <w:rFonts w:ascii="Arial" w:hAnsi="Arial" w:cs="Arial"/>
                                <w:kern w:val="28"/>
                              </w:rPr>
                              <w:t xml:space="preserve"> </w:t>
                            </w:r>
                          </w:p>
                          <w:p w:rsidR="003C50AE" w:rsidRDefault="003C50AE" w:rsidP="00FA1650">
                            <w:pPr>
                              <w:rPr>
                                <w:rFonts w:ascii="Arial" w:hAnsi="Arial" w:cs="Arial"/>
                                <w:kern w:val="28"/>
                              </w:rPr>
                            </w:pPr>
                          </w:p>
                          <w:p w:rsidR="003C50AE" w:rsidRPr="002714DE" w:rsidRDefault="002714DE" w:rsidP="002714D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lang w:val="en-GB" w:eastAsia="en-GB"/>
                              </w:rPr>
                            </w:pPr>
                            <w:r w:rsidRPr="002714DE">
                              <w:rPr>
                                <w:rFonts w:ascii="Arial" w:hAnsi="Arial" w:cs="Arial"/>
                                <w:b/>
                                <w:noProof/>
                                <w:lang w:val="en-GB" w:eastAsia="en-GB"/>
                              </w:rPr>
                              <w:t>Smithfield Court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:rsidR="003C50AE" w:rsidRPr="003C50AE" w:rsidRDefault="003C50AE" w:rsidP="003C50AE">
                            <w:pPr>
                              <w:rPr>
                                <w:rFonts w:ascii="Arial" w:hAnsi="Arial" w:cs="Arial"/>
                                <w:noProof/>
                                <w:lang w:val="en-GB" w:eastAsia="en-GB"/>
                              </w:rPr>
                            </w:pPr>
                            <w:r w:rsidRPr="003C50AE">
                              <w:rPr>
                                <w:rFonts w:ascii="Arial" w:hAnsi="Arial" w:cs="Arial"/>
                                <w:noProof/>
                                <w:lang w:val="en-GB" w:eastAsia="en-GB"/>
                              </w:rPr>
                              <w:t>Furnished 1 and 2 bedroom flats available ranging in price from £80pw for a 1 Bedroom to £90pw for a 2 bedded flat.</w:t>
                            </w:r>
                          </w:p>
                          <w:p w:rsidR="003C50AE" w:rsidRPr="007A21DB" w:rsidRDefault="003C50AE" w:rsidP="00FA1650">
                            <w:pP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</w:pPr>
                          </w:p>
                          <w:p w:rsidR="00A93519" w:rsidRDefault="00A93519" w:rsidP="003C08D8">
                            <w:pPr>
                              <w:pStyle w:val="Heading4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A93519" w:rsidRDefault="00A93519" w:rsidP="007E1921">
                            <w:pPr>
                              <w:rPr>
                                <w:lang w:val="en-GB" w:eastAsia="en-GB"/>
                              </w:rPr>
                            </w:pPr>
                          </w:p>
                          <w:p w:rsidR="00A93519" w:rsidRDefault="00A93519" w:rsidP="007E1921">
                            <w:pPr>
                              <w:rPr>
                                <w:lang w:val="en-GB" w:eastAsia="en-GB"/>
                              </w:rPr>
                            </w:pPr>
                          </w:p>
                          <w:p w:rsidR="00A93519" w:rsidRDefault="00A93519" w:rsidP="007E1921">
                            <w:pPr>
                              <w:rPr>
                                <w:lang w:val="en-GB" w:eastAsia="en-GB"/>
                              </w:rPr>
                            </w:pPr>
                          </w:p>
                          <w:p w:rsidR="00A93519" w:rsidRDefault="00A93519" w:rsidP="007E1921">
                            <w:pPr>
                              <w:rPr>
                                <w:lang w:val="en-GB" w:eastAsia="en-GB"/>
                              </w:rPr>
                            </w:pPr>
                          </w:p>
                          <w:p w:rsidR="00A93519" w:rsidRPr="007E1921" w:rsidRDefault="00A93519" w:rsidP="007E1921">
                            <w:pPr>
                              <w:rPr>
                                <w:lang w:val="en-GB" w:eastAsia="en-GB"/>
                              </w:rPr>
                            </w:pPr>
                            <w:r>
                              <w:rPr>
                                <w:lang w:val="en-GB" w:eastAsia="en-GB"/>
                              </w:rPr>
                              <w:tab/>
                            </w:r>
                          </w:p>
                          <w:p w:rsidR="00A93519" w:rsidRDefault="00A93519" w:rsidP="003C08D8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39" type="#_x0000_t202" style="position:absolute;margin-left:281.6pt;margin-top:55.5pt;width:217.9pt;height:544.8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" filled="f" stroked="f" strokeweight="0" insetpen="t">
                <o:lock v:ext="edit" shapetype="t"/>
                <v:textbox style="mso-next-textbox:#Text Box 269" inset="2.85pt,2.85pt,2.85pt,2.85pt">
                  <w:txbxContent>
                    <w:p w:rsidR="00F57D4A" w:rsidRDefault="00F57D4A" w:rsidP="00F57D4A">
                      <w:pP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</w:pPr>
                    </w:p>
                    <w:p w:rsidR="00603A5F" w:rsidRDefault="00603A5F" w:rsidP="00F57D4A">
                      <w:pP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t>CItylets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</w:pPr>
                    </w:p>
                    <w:p w:rsidR="00603A5F" w:rsidRDefault="00603A5F" w:rsidP="00603A5F">
                      <w:pPr>
                        <w:rPr>
                          <w:rFonts w:ascii="Arial" w:hAnsi="Arial" w:cs="Arial"/>
                          <w:noProof/>
                          <w:lang w:eastAsia="en-GB"/>
                        </w:rPr>
                      </w:pPr>
                      <w:r w:rsidRPr="007A21DB">
                        <w:rPr>
                          <w:rFonts w:ascii="Arial" w:hAnsi="Arial" w:cs="Arial"/>
                          <w:noProof/>
                          <w:lang w:eastAsia="en-GB"/>
                        </w:rPr>
                        <w:t xml:space="preserve">Citylets </w:t>
                      </w:r>
                      <w:r w:rsidR="00DB519E">
                        <w:rPr>
                          <w:rFonts w:ascii="Arial" w:hAnsi="Arial" w:cs="Arial"/>
                          <w:noProof/>
                          <w:lang w:eastAsia="en-GB"/>
                        </w:rPr>
                        <w:t xml:space="preserve">advertise </w:t>
                      </w:r>
                      <w:r w:rsidRPr="007A21DB">
                        <w:rPr>
                          <w:rFonts w:ascii="Arial" w:hAnsi="Arial" w:cs="Arial"/>
                          <w:noProof/>
                          <w:lang w:eastAsia="en-GB"/>
                        </w:rPr>
                        <w:t>a wide range of accom</w:t>
                      </w:r>
                      <w:r w:rsidR="00D046F7">
                        <w:rPr>
                          <w:rFonts w:ascii="Arial" w:hAnsi="Arial" w:cs="Arial"/>
                          <w:noProof/>
                          <w:lang w:eastAsia="en-GB"/>
                        </w:rPr>
                        <w:t>m</w:t>
                      </w:r>
                      <w:r w:rsidRPr="007A21DB">
                        <w:rPr>
                          <w:rFonts w:ascii="Arial" w:hAnsi="Arial" w:cs="Arial"/>
                          <w:noProof/>
                          <w:lang w:eastAsia="en-GB"/>
                        </w:rPr>
                        <w:t>odation to rent and buy</w:t>
                      </w:r>
                      <w:r w:rsidR="00DB519E">
                        <w:rPr>
                          <w:rFonts w:ascii="Arial" w:hAnsi="Arial" w:cs="Arial"/>
                          <w:noProof/>
                          <w:lang w:eastAsia="en-GB"/>
                        </w:rPr>
                        <w:t xml:space="preserve"> in Aberdeen City and Shire</w:t>
                      </w:r>
                      <w:r w:rsidRPr="007A21DB">
                        <w:rPr>
                          <w:rFonts w:ascii="Arial" w:hAnsi="Arial" w:cs="Arial"/>
                          <w:noProof/>
                          <w:lang w:eastAsia="en-GB"/>
                        </w:rPr>
                        <w:t>. Properties range from studio flats to</w:t>
                      </w:r>
                      <w:r w:rsidR="00750475">
                        <w:rPr>
                          <w:rFonts w:ascii="Arial" w:hAnsi="Arial" w:cs="Arial"/>
                          <w:noProof/>
                          <w:lang w:eastAsia="en-GB"/>
                        </w:rPr>
                        <w:t xml:space="preserve"> family homes</w:t>
                      </w:r>
                      <w:r w:rsidRPr="007A21DB">
                        <w:rPr>
                          <w:rFonts w:ascii="Arial" w:hAnsi="Arial" w:cs="Arial"/>
                          <w:noProof/>
                          <w:lang w:eastAsia="en-GB"/>
                        </w:rPr>
                        <w:t xml:space="preserve">, with prices </w:t>
                      </w:r>
                      <w:r w:rsidR="00750475">
                        <w:rPr>
                          <w:rFonts w:ascii="Arial" w:hAnsi="Arial" w:cs="Arial"/>
                          <w:noProof/>
                          <w:lang w:eastAsia="en-GB"/>
                        </w:rPr>
                        <w:t>starting from £325pcm for rent in Aberdeen city.</w:t>
                      </w:r>
                    </w:p>
                    <w:p w:rsidR="00F57D4A" w:rsidRPr="007A21DB" w:rsidRDefault="00F57D4A" w:rsidP="00603A5F">
                      <w:pPr>
                        <w:rPr>
                          <w:rFonts w:ascii="Arial" w:hAnsi="Arial" w:cs="Arial"/>
                          <w:noProof/>
                          <w:lang w:eastAsia="en-GB"/>
                        </w:rPr>
                      </w:pPr>
                    </w:p>
                    <w:p w:rsidR="00123C2E" w:rsidRDefault="00123C2E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</w:rPr>
                        <w:t>Grampian Housing (Kirkgate Development)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123C2E" w:rsidRDefault="00123C2E" w:rsidP="00123C2E">
                      <w:pPr>
                        <w:rPr>
                          <w:rFonts w:ascii="Arial" w:hAnsi="Arial" w:cs="Arial"/>
                        </w:rPr>
                      </w:pPr>
                      <w:r w:rsidRPr="007A21DB">
                        <w:rPr>
                          <w:rFonts w:ascii="Arial" w:hAnsi="Arial" w:cs="Arial"/>
                        </w:rPr>
                        <w:t xml:space="preserve">Properties offered range from 2 bedroom apartments to 3 bedroom houses across Aberdeen city and Aberdeenshire. </w:t>
                      </w:r>
                      <w:r w:rsidR="00FA511E">
                        <w:rPr>
                          <w:rFonts w:ascii="Arial" w:hAnsi="Arial" w:cs="Arial"/>
                        </w:rPr>
                        <w:t>These properties range from £610</w:t>
                      </w:r>
                      <w:r w:rsidRPr="007A21DB">
                        <w:rPr>
                          <w:rFonts w:ascii="Arial" w:hAnsi="Arial" w:cs="Arial"/>
                        </w:rPr>
                        <w:t>pcm to £710pcm.</w:t>
                      </w:r>
                    </w:p>
                    <w:p w:rsidR="00F57D4A" w:rsidRPr="007A21DB" w:rsidRDefault="00F57D4A" w:rsidP="00123C2E">
                      <w:pPr>
                        <w:rPr>
                          <w:rFonts w:ascii="Arial" w:hAnsi="Arial" w:cs="Arial"/>
                        </w:rPr>
                      </w:pPr>
                    </w:p>
                    <w:p w:rsidR="00A93519" w:rsidRDefault="00F57D4A" w:rsidP="00F57D4A">
                      <w:pPr>
                        <w:rPr>
                          <w:rFonts w:ascii="Arial" w:hAnsi="Arial" w:cs="Arial"/>
                          <w:b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eastAsia="en-GB"/>
                        </w:rPr>
                        <w:t>Hanover (S</w:t>
                      </w:r>
                      <w:r w:rsidR="00FA7EBD" w:rsidRPr="00F57D4A">
                        <w:rPr>
                          <w:rFonts w:ascii="Arial" w:hAnsi="Arial" w:cs="Arial"/>
                          <w:b/>
                          <w:lang w:eastAsia="en-GB"/>
                        </w:rPr>
                        <w:t>c</w:t>
                      </w:r>
                      <w:r w:rsidR="00A93519" w:rsidRPr="00F57D4A">
                        <w:rPr>
                          <w:rFonts w:ascii="Arial" w:hAnsi="Arial" w:cs="Arial"/>
                          <w:b/>
                          <w:lang w:eastAsia="en-GB"/>
                        </w:rPr>
                        <w:t>otland) Housing Association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  <w:lang w:eastAsia="en-GB"/>
                        </w:rPr>
                      </w:pPr>
                    </w:p>
                    <w:p w:rsidR="00A93519" w:rsidRDefault="00A93519" w:rsidP="007E7FE2">
                      <w:pPr>
                        <w:rPr>
                          <w:rFonts w:ascii="Arial" w:hAnsi="Arial" w:cs="Arial"/>
                          <w:lang w:eastAsia="en-GB"/>
                        </w:rPr>
                      </w:pPr>
                      <w:r w:rsidRPr="007A21DB">
                        <w:rPr>
                          <w:rFonts w:ascii="Arial" w:hAnsi="Arial" w:cs="Arial"/>
                          <w:lang w:eastAsia="en-GB"/>
                        </w:rPr>
                        <w:t xml:space="preserve">A small number of developments, providing housing for families, often designed around small cul-de-sacs or courtyards to provide a safer environment for children and pets, are available. </w:t>
                      </w:r>
                    </w:p>
                    <w:p w:rsidR="00F57D4A" w:rsidRPr="007A21DB" w:rsidRDefault="00F57D4A" w:rsidP="007E7FE2">
                      <w:pPr>
                        <w:rPr>
                          <w:rFonts w:ascii="Arial" w:hAnsi="Arial" w:cs="Arial"/>
                          <w:lang w:eastAsia="en-GB"/>
                        </w:rPr>
                      </w:pPr>
                    </w:p>
                    <w:p w:rsidR="00A93519" w:rsidRDefault="00A93519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</w:rPr>
                        <w:t>Homehunt NES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603A5F" w:rsidRDefault="00A93519" w:rsidP="007E7FE2">
                      <w:r w:rsidRPr="007A21DB">
                        <w:rPr>
                          <w:rFonts w:ascii="Arial" w:hAnsi="Arial" w:cs="Arial"/>
                        </w:rPr>
                        <w:t xml:space="preserve">Sanctuary, Grampian Housing, Castlehill and </w:t>
                      </w:r>
                      <w:r w:rsidR="008C622A">
                        <w:rPr>
                          <w:rFonts w:ascii="Arial" w:hAnsi="Arial" w:cs="Arial"/>
                        </w:rPr>
                        <w:t xml:space="preserve">certain </w:t>
                      </w:r>
                      <w:r w:rsidRPr="007A21DB">
                        <w:rPr>
                          <w:rFonts w:ascii="Arial" w:hAnsi="Arial" w:cs="Arial"/>
                        </w:rPr>
                        <w:t>Aberdeen City Council House allocation is through Homehunt (choice based letting). Instead of keeping a waiting list, properties are advertised</w:t>
                      </w:r>
                      <w:r w:rsidR="008C622A">
                        <w:rPr>
                          <w:rFonts w:ascii="Arial" w:hAnsi="Arial" w:cs="Arial"/>
                        </w:rPr>
                        <w:t xml:space="preserve"> with a pcm rental price and p</w:t>
                      </w:r>
                      <w:r w:rsidRPr="007A21DB">
                        <w:rPr>
                          <w:rFonts w:ascii="Arial" w:hAnsi="Arial" w:cs="Arial"/>
                        </w:rPr>
                        <w:t xml:space="preserve">rospective tenants can </w:t>
                      </w:r>
                      <w:r w:rsidR="008C622A">
                        <w:rPr>
                          <w:rFonts w:ascii="Arial" w:hAnsi="Arial" w:cs="Arial"/>
                        </w:rPr>
                        <w:t>register an interest.</w:t>
                      </w:r>
                    </w:p>
                    <w:p w:rsidR="00F57D4A" w:rsidRDefault="00F57D4A" w:rsidP="00F57D4A">
                      <w:pPr>
                        <w:rPr>
                          <w:rFonts w:ascii="Arial" w:hAnsi="Arial" w:cs="Arial"/>
                          <w:b/>
                          <w:lang w:eastAsia="en-GB"/>
                        </w:rPr>
                      </w:pPr>
                    </w:p>
                    <w:p w:rsidR="00A93519" w:rsidRDefault="00A93519" w:rsidP="00F57D4A">
                      <w:pPr>
                        <w:rPr>
                          <w:rFonts w:ascii="Arial" w:hAnsi="Arial" w:cs="Arial"/>
                          <w:b/>
                          <w:lang w:eastAsia="en-GB"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  <w:lang w:eastAsia="en-GB"/>
                        </w:rPr>
                        <w:t>Langstane Housing Association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  <w:lang w:eastAsia="en-GB"/>
                        </w:rPr>
                      </w:pPr>
                    </w:p>
                    <w:p w:rsidR="00A93519" w:rsidRDefault="00A93519" w:rsidP="00B776CE">
                      <w:pPr>
                        <w:rPr>
                          <w:rFonts w:ascii="Arial" w:hAnsi="Arial" w:cs="Arial"/>
                          <w:lang w:val="en-GB" w:eastAsia="en-GB"/>
                        </w:rPr>
                      </w:pPr>
                      <w:r w:rsidRPr="007A21DB">
                        <w:rPr>
                          <w:rFonts w:ascii="Arial" w:hAnsi="Arial" w:cs="Arial"/>
                          <w:lang w:eastAsia="en-GB"/>
                        </w:rPr>
                        <w:t>Provide affordable rented accommodation to single people, couples and families. The</w:t>
                      </w:r>
                      <w:r w:rsidR="003C50AE">
                        <w:rPr>
                          <w:rFonts w:ascii="Arial" w:hAnsi="Arial" w:cs="Arial"/>
                          <w:lang w:eastAsia="en-GB"/>
                        </w:rPr>
                        <w:t xml:space="preserve">y </w:t>
                      </w:r>
                      <w:r w:rsidRPr="007A21DB">
                        <w:rPr>
                          <w:rFonts w:ascii="Arial" w:hAnsi="Arial" w:cs="Arial"/>
                          <w:lang w:eastAsia="en-GB"/>
                        </w:rPr>
                        <w:t>operate a waiting list system and those in housing need would have to apply and be assessed for housing</w:t>
                      </w:r>
                      <w:r w:rsidR="003C50AE">
                        <w:rPr>
                          <w:rFonts w:ascii="Arial" w:hAnsi="Arial" w:cs="Arial"/>
                          <w:lang w:eastAsia="en-GB"/>
                        </w:rPr>
                        <w:t>.</w:t>
                      </w:r>
                      <w:r w:rsidRPr="007A21DB">
                        <w:rPr>
                          <w:rFonts w:ascii="Arial" w:hAnsi="Arial" w:cs="Arial"/>
                          <w:lang w:eastAsia="en-GB"/>
                        </w:rPr>
                        <w:t xml:space="preserve">  Stockethill Homes is a </w:t>
                      </w:r>
                      <w:r w:rsidRPr="007A21DB">
                        <w:rPr>
                          <w:rFonts w:ascii="Arial" w:hAnsi="Arial" w:cs="Arial"/>
                          <w:lang w:val="en-GB" w:eastAsia="en-GB"/>
                        </w:rPr>
                        <w:t>subsidiary o</w:t>
                      </w:r>
                      <w:r w:rsidR="007247C4" w:rsidRPr="007A21DB">
                        <w:rPr>
                          <w:rFonts w:ascii="Arial" w:hAnsi="Arial" w:cs="Arial"/>
                          <w:lang w:val="en-GB" w:eastAsia="en-GB"/>
                        </w:rPr>
                        <w:t>f Lan</w:t>
                      </w:r>
                      <w:r w:rsidR="003C50AE">
                        <w:rPr>
                          <w:rFonts w:ascii="Arial" w:hAnsi="Arial" w:cs="Arial"/>
                          <w:lang w:val="en-GB" w:eastAsia="en-GB"/>
                        </w:rPr>
                        <w:t>gstane Housing Association and</w:t>
                      </w:r>
                      <w:r w:rsidRPr="007A21DB">
                        <w:rPr>
                          <w:rFonts w:ascii="Arial" w:hAnsi="Arial" w:cs="Arial"/>
                          <w:lang w:val="en-GB" w:eastAsia="en-GB"/>
                        </w:rPr>
                        <w:t xml:space="preserve"> provide mid-market rent accommodation</w:t>
                      </w:r>
                      <w:r w:rsidR="003C50AE">
                        <w:rPr>
                          <w:rFonts w:ascii="Arial" w:hAnsi="Arial" w:cs="Arial"/>
                          <w:lang w:val="en-GB" w:eastAsia="en-GB"/>
                        </w:rPr>
                        <w:t>.</w:t>
                      </w:r>
                      <w:r w:rsidRPr="007A21DB">
                        <w:rPr>
                          <w:rFonts w:ascii="Arial" w:hAnsi="Arial" w:cs="Arial"/>
                          <w:lang w:val="en-GB" w:eastAsia="en-GB"/>
                        </w:rPr>
                        <w:t xml:space="preserve"> Properties range from 1 to 2 bedrooms.</w:t>
                      </w:r>
                    </w:p>
                    <w:p w:rsidR="00F57D4A" w:rsidRPr="007A21DB" w:rsidRDefault="00F57D4A" w:rsidP="00B776CE">
                      <w:pPr>
                        <w:rPr>
                          <w:rFonts w:ascii="Arial" w:hAnsi="Arial" w:cs="Arial"/>
                          <w:lang w:val="en-GB" w:eastAsia="en-GB"/>
                        </w:rPr>
                      </w:pPr>
                    </w:p>
                    <w:p w:rsidR="00A93519" w:rsidRDefault="00A93519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</w:rPr>
                        <w:t xml:space="preserve">LAR Housing Trust </w:t>
                      </w:r>
                      <w:r w:rsidR="00F57D4A">
                        <w:rPr>
                          <w:rFonts w:ascii="Arial" w:hAnsi="Arial" w:cs="Arial"/>
                          <w:b/>
                        </w:rPr>
                        <w:t>–City</w:t>
                      </w:r>
                      <w:r w:rsidR="006540F8">
                        <w:rPr>
                          <w:rFonts w:ascii="Arial" w:hAnsi="Arial" w:cs="Arial"/>
                          <w:b/>
                        </w:rPr>
                        <w:t>l</w:t>
                      </w:r>
                      <w:r w:rsidR="00F57D4A">
                        <w:rPr>
                          <w:rFonts w:ascii="Arial" w:hAnsi="Arial" w:cs="Arial"/>
                          <w:b/>
                        </w:rPr>
                        <w:t>ets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93519" w:rsidRDefault="00A93519" w:rsidP="007E7FE2">
                      <w:pPr>
                        <w:rPr>
                          <w:rFonts w:ascii="Arial" w:hAnsi="Arial" w:cs="Arial"/>
                        </w:rPr>
                      </w:pPr>
                      <w:r w:rsidRPr="007A21DB">
                        <w:rPr>
                          <w:rFonts w:ascii="Arial" w:hAnsi="Arial" w:cs="Arial"/>
                        </w:rPr>
                        <w:t>Unfurnished accommodation is available at Shaw Road, Aberdeen. A one bedroom Apartment will cost</w:t>
                      </w:r>
                      <w:r w:rsidR="00FA511E">
                        <w:rPr>
                          <w:rFonts w:ascii="Arial" w:hAnsi="Arial" w:cs="Arial"/>
                        </w:rPr>
                        <w:t xml:space="preserve"> in the region of</w:t>
                      </w:r>
                      <w:r w:rsidRPr="007A21DB">
                        <w:rPr>
                          <w:rFonts w:ascii="Arial" w:hAnsi="Arial" w:cs="Arial"/>
                        </w:rPr>
                        <w:t xml:space="preserve"> £500pcm.</w:t>
                      </w:r>
                    </w:p>
                    <w:p w:rsidR="00F57D4A" w:rsidRPr="007A21DB" w:rsidRDefault="00F57D4A" w:rsidP="007E7FE2">
                      <w:pPr>
                        <w:rPr>
                          <w:rFonts w:ascii="Arial" w:hAnsi="Arial" w:cs="Arial"/>
                        </w:rPr>
                      </w:pPr>
                    </w:p>
                    <w:p w:rsidR="00A93519" w:rsidRDefault="00A93519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</w:rPr>
                        <w:t>Osprey Housing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93519" w:rsidRDefault="00A93519" w:rsidP="00FA1650">
                      <w:pPr>
                        <w:rPr>
                          <w:rFonts w:ascii="Arial" w:hAnsi="Arial" w:cs="Arial"/>
                          <w:kern w:val="28"/>
                        </w:rPr>
                      </w:pPr>
                      <w:r w:rsidRPr="007A21DB">
                        <w:rPr>
                          <w:rFonts w:ascii="Arial" w:hAnsi="Arial" w:cs="Arial"/>
                          <w:kern w:val="28"/>
                        </w:rPr>
                        <w:t>Osprey H</w:t>
                      </w:r>
                      <w:r w:rsidR="00FE26D5">
                        <w:rPr>
                          <w:rFonts w:ascii="Arial" w:hAnsi="Arial" w:cs="Arial"/>
                          <w:kern w:val="28"/>
                        </w:rPr>
                        <w:t>ousing and Osprey Housing Moray</w:t>
                      </w:r>
                      <w:r w:rsidRPr="007A21DB">
                        <w:rPr>
                          <w:rFonts w:ascii="Arial" w:hAnsi="Arial" w:cs="Arial"/>
                          <w:kern w:val="28"/>
                        </w:rPr>
                        <w:t>, have approximately 1500 properties across Aberdeen City, Aberdeenshire and Moray. These range from 1 bedroom flats to 5 bedroom family accommodation</w:t>
                      </w:r>
                      <w:r w:rsidR="008167B8" w:rsidRPr="007A21DB">
                        <w:rPr>
                          <w:rFonts w:ascii="Arial" w:hAnsi="Arial" w:cs="Arial"/>
                          <w:kern w:val="28"/>
                        </w:rPr>
                        <w:t>.</w:t>
                      </w:r>
                      <w:r w:rsidRPr="007A21DB">
                        <w:rPr>
                          <w:rFonts w:ascii="Arial" w:hAnsi="Arial" w:cs="Arial"/>
                          <w:kern w:val="28"/>
                        </w:rPr>
                        <w:t xml:space="preserve"> </w:t>
                      </w:r>
                    </w:p>
                    <w:p w:rsidR="003C50AE" w:rsidRDefault="003C50AE" w:rsidP="00FA1650">
                      <w:pPr>
                        <w:rPr>
                          <w:rFonts w:ascii="Arial" w:hAnsi="Arial" w:cs="Arial"/>
                          <w:kern w:val="28"/>
                        </w:rPr>
                      </w:pPr>
                    </w:p>
                    <w:p w:rsidR="003C50AE" w:rsidRPr="002714DE" w:rsidRDefault="002714DE" w:rsidP="002714DE">
                      <w:pPr>
                        <w:rPr>
                          <w:rFonts w:ascii="Arial" w:hAnsi="Arial" w:cs="Arial"/>
                          <w:b/>
                          <w:noProof/>
                          <w:lang w:val="en-GB" w:eastAsia="en-GB"/>
                        </w:rPr>
                      </w:pPr>
                      <w:r w:rsidRPr="002714DE">
                        <w:rPr>
                          <w:rFonts w:ascii="Arial" w:hAnsi="Arial" w:cs="Arial"/>
                          <w:b/>
                          <w:noProof/>
                          <w:lang w:val="en-GB" w:eastAsia="en-GB"/>
                        </w:rPr>
                        <w:t>Smithfield Court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  <w:noProof/>
                          <w:lang w:val="en-GB" w:eastAsia="en-GB"/>
                        </w:rPr>
                      </w:pPr>
                    </w:p>
                    <w:p w:rsidR="003C50AE" w:rsidRPr="003C50AE" w:rsidRDefault="003C50AE" w:rsidP="003C50AE">
                      <w:pPr>
                        <w:rPr>
                          <w:rFonts w:ascii="Arial" w:hAnsi="Arial" w:cs="Arial"/>
                          <w:noProof/>
                          <w:lang w:val="en-GB" w:eastAsia="en-GB"/>
                        </w:rPr>
                      </w:pPr>
                      <w:r w:rsidRPr="003C50AE">
                        <w:rPr>
                          <w:rFonts w:ascii="Arial" w:hAnsi="Arial" w:cs="Arial"/>
                          <w:noProof/>
                          <w:lang w:val="en-GB" w:eastAsia="en-GB"/>
                        </w:rPr>
                        <w:t>Furnished 1 and 2 bedroom flats available ranging in price from £80pw for a 1 Bedroom to £90pw for a 2 bedded flat.</w:t>
                      </w:r>
                    </w:p>
                    <w:p w:rsidR="003C50AE" w:rsidRPr="007A21DB" w:rsidRDefault="003C50AE" w:rsidP="00FA1650">
                      <w:pPr>
                        <w:rPr>
                          <w:rFonts w:ascii="Arial" w:hAnsi="Arial" w:cs="Arial"/>
                          <w:noProof/>
                          <w:lang w:eastAsia="en-GB"/>
                        </w:rPr>
                      </w:pPr>
                    </w:p>
                    <w:p w:rsidR="00A93519" w:rsidRDefault="00A93519" w:rsidP="003C08D8">
                      <w:pPr>
                        <w:pStyle w:val="Heading4"/>
                        <w:rPr>
                          <w:noProof/>
                          <w:lang w:eastAsia="en-GB"/>
                        </w:rPr>
                      </w:pPr>
                    </w:p>
                    <w:p w:rsidR="00A93519" w:rsidRDefault="00A93519" w:rsidP="007E1921">
                      <w:pPr>
                        <w:rPr>
                          <w:lang w:val="en-GB" w:eastAsia="en-GB"/>
                        </w:rPr>
                      </w:pPr>
                    </w:p>
                    <w:p w:rsidR="00A93519" w:rsidRDefault="00A93519" w:rsidP="007E1921">
                      <w:pPr>
                        <w:rPr>
                          <w:lang w:val="en-GB" w:eastAsia="en-GB"/>
                        </w:rPr>
                      </w:pPr>
                    </w:p>
                    <w:p w:rsidR="00A93519" w:rsidRDefault="00A93519" w:rsidP="007E1921">
                      <w:pPr>
                        <w:rPr>
                          <w:lang w:val="en-GB" w:eastAsia="en-GB"/>
                        </w:rPr>
                      </w:pPr>
                    </w:p>
                    <w:p w:rsidR="00A93519" w:rsidRDefault="00A93519" w:rsidP="007E1921">
                      <w:pPr>
                        <w:rPr>
                          <w:lang w:val="en-GB" w:eastAsia="en-GB"/>
                        </w:rPr>
                      </w:pPr>
                    </w:p>
                    <w:p w:rsidR="00A93519" w:rsidRPr="007E1921" w:rsidRDefault="00A93519" w:rsidP="007E1921">
                      <w:pPr>
                        <w:rPr>
                          <w:lang w:val="en-GB" w:eastAsia="en-GB"/>
                        </w:rPr>
                      </w:pPr>
                      <w:r>
                        <w:rPr>
                          <w:lang w:val="en-GB" w:eastAsia="en-GB"/>
                        </w:rPr>
                        <w:tab/>
                      </w:r>
                    </w:p>
                    <w:p w:rsidR="00A93519" w:rsidRDefault="00A93519" w:rsidP="003C08D8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704850</wp:posOffset>
                </wp:positionV>
                <wp:extent cx="2388870" cy="6918960"/>
                <wp:effectExtent l="0" t="0" r="1905" b="0"/>
                <wp:wrapNone/>
                <wp:docPr id="8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88870" cy="691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</w:pPr>
                          </w:p>
                          <w:p w:rsidR="00FA511E" w:rsidRDefault="00FA511E" w:rsidP="00F57D4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t xml:space="preserve">ASPC 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</w:pPr>
                          </w:p>
                          <w:p w:rsidR="00FA511E" w:rsidRDefault="00FA511E" w:rsidP="00FA511E">
                            <w:pP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There is a wide range of accom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m</w:t>
                            </w:r>
                            <w:r w:rsidRPr="007A21DB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 xml:space="preserve">odation available to rent and to buy. Properties range from studio flats to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family homes</w:t>
                            </w:r>
                            <w:r w:rsidRPr="007A21DB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 xml:space="preserve">, with prices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starting</w:t>
                            </w:r>
                            <w:r w:rsidRPr="007A21DB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 xml:space="preserve"> from £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350pcm for rental properties in Aberdeen city.</w:t>
                            </w:r>
                          </w:p>
                          <w:p w:rsidR="00F57D4A" w:rsidRPr="007A21DB" w:rsidRDefault="00F57D4A" w:rsidP="00FA511E">
                            <w:pP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</w:pPr>
                          </w:p>
                          <w:p w:rsidR="00A93519" w:rsidRDefault="00A93519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</w:rPr>
                              <w:t>Aberdeen University- campus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93519" w:rsidRDefault="00A93519" w:rsidP="007E7F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</w:rPr>
                              <w:t>Accommodation is available at Kings Hall (en-suite rooms) and Elphinstone Road on a room only basis, with prices ranging from £1</w:t>
                            </w:r>
                            <w:r w:rsidR="00FA511E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Pr="007A21DB">
                              <w:rPr>
                                <w:rFonts w:ascii="Arial" w:hAnsi="Arial" w:cs="Arial"/>
                              </w:rPr>
                              <w:t>pw to £1</w:t>
                            </w:r>
                            <w:r w:rsidR="00FA511E">
                              <w:rPr>
                                <w:rFonts w:ascii="Arial" w:hAnsi="Arial" w:cs="Arial"/>
                              </w:rPr>
                              <w:t>40</w:t>
                            </w:r>
                            <w:r w:rsidRPr="007A21DB">
                              <w:rPr>
                                <w:rFonts w:ascii="Arial" w:hAnsi="Arial" w:cs="Arial"/>
                              </w:rPr>
                              <w:t xml:space="preserve">pw. </w:t>
                            </w:r>
                          </w:p>
                          <w:p w:rsidR="00F57D4A" w:rsidRPr="007A21DB" w:rsidRDefault="00F57D4A" w:rsidP="007E7F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93519" w:rsidRDefault="00A93519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</w:rPr>
                              <w:t>Aberdeen University – Hillhead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93519" w:rsidRDefault="00A93519" w:rsidP="007E7F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</w:rPr>
                              <w:t>Accommodation is available at North Court, Keith House and Adam Smith on a room only basis. Prices range from £1</w:t>
                            </w:r>
                            <w:r w:rsidR="00FA511E">
                              <w:rPr>
                                <w:rFonts w:ascii="Arial" w:hAnsi="Arial" w:cs="Arial"/>
                              </w:rPr>
                              <w:t>10pw to £150</w:t>
                            </w:r>
                            <w:r w:rsidRPr="007A21DB">
                              <w:rPr>
                                <w:rFonts w:ascii="Arial" w:hAnsi="Arial" w:cs="Arial"/>
                              </w:rPr>
                              <w:t xml:space="preserve">pw, with direct bus services to the </w:t>
                            </w:r>
                            <w:r w:rsidR="009E4288">
                              <w:rPr>
                                <w:rFonts w:ascii="Arial" w:hAnsi="Arial" w:cs="Arial"/>
                              </w:rPr>
                              <w:t>Foresterhill Campus at Aberdeen Royal Infirmary.</w:t>
                            </w:r>
                          </w:p>
                          <w:p w:rsidR="00F57D4A" w:rsidRPr="007A21DB" w:rsidRDefault="00F57D4A" w:rsidP="007E7F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93519" w:rsidRDefault="00A93519" w:rsidP="00F57D4A">
                            <w:pPr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</w:pPr>
                            <w:r w:rsidRPr="00F57D4A"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  <w:t>Blackwood Homes</w:t>
                            </w:r>
                          </w:p>
                          <w:p w:rsidR="00F57D4A" w:rsidRPr="00F57D4A" w:rsidRDefault="00F57D4A" w:rsidP="00F57D4A">
                            <w:pPr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</w:pPr>
                          </w:p>
                          <w:p w:rsidR="00A93519" w:rsidRPr="007A21DB" w:rsidRDefault="00A93519" w:rsidP="00FA1650">
                            <w:pPr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  <w:r w:rsidRPr="007A21DB">
                              <w:rPr>
                                <w:rFonts w:ascii="Arial" w:hAnsi="Arial" w:cs="Arial"/>
                                <w:lang w:val="en-GB" w:eastAsia="en-GB"/>
                              </w:rPr>
                              <w:t>Provide houses at affordable rents or for shared ownership for disabled and non-disabled people and their families.</w:t>
                            </w:r>
                            <w:r w:rsidR="00FA7EBD" w:rsidRPr="007A21DB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 </w:t>
                            </w:r>
                            <w:r w:rsidRPr="007A21DB">
                              <w:rPr>
                                <w:rFonts w:ascii="Arial" w:hAnsi="Arial" w:cs="Arial"/>
                                <w:lang w:val="en-GB" w:eastAsia="en-GB"/>
                              </w:rPr>
                              <w:t>Properties range from 1 bedroom flats to 5 bedroom family homes.</w:t>
                            </w:r>
                          </w:p>
                          <w:p w:rsidR="00A93519" w:rsidRDefault="00A93519" w:rsidP="006C595C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40" type="#_x0000_t202" style="position:absolute;margin-left:42pt;margin-top:55.5pt;width:188.1pt;height:544.8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" filled="f" fillcolor="black" stroked="f" strokeweight="0" insetpen="t">
                <o:lock v:ext="edit" shapetype="t"/>
                <v:textbox inset="2.85pt,2.85pt,2.85pt,2.85pt">
                  <w:txbxContent>
                    <w:p w:rsidR="00F57D4A" w:rsidRDefault="00F57D4A" w:rsidP="00F57D4A">
                      <w:pP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</w:pPr>
                    </w:p>
                    <w:p w:rsidR="00FA511E" w:rsidRDefault="00FA511E" w:rsidP="00F57D4A">
                      <w:pP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t xml:space="preserve">ASPC 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</w:pPr>
                    </w:p>
                    <w:p w:rsidR="00FA511E" w:rsidRDefault="00FA511E" w:rsidP="00FA511E">
                      <w:pPr>
                        <w:rPr>
                          <w:rFonts w:ascii="Arial" w:hAnsi="Arial" w:cs="Arial"/>
                          <w:noProof/>
                          <w:lang w:eastAsia="en-GB"/>
                        </w:rPr>
                      </w:pPr>
                      <w:r w:rsidRPr="007A21DB">
                        <w:rPr>
                          <w:rFonts w:ascii="Arial" w:hAnsi="Arial" w:cs="Arial"/>
                          <w:noProof/>
                          <w:lang w:eastAsia="en-GB"/>
                        </w:rPr>
                        <w:t>There is a wide range of accom</w:t>
                      </w: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t>m</w:t>
                      </w:r>
                      <w:r w:rsidRPr="007A21DB">
                        <w:rPr>
                          <w:rFonts w:ascii="Arial" w:hAnsi="Arial" w:cs="Arial"/>
                          <w:noProof/>
                          <w:lang w:eastAsia="en-GB"/>
                        </w:rPr>
                        <w:t xml:space="preserve">odation available to rent and to buy. Properties range from studio flats to </w:t>
                      </w: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t>family homes</w:t>
                      </w:r>
                      <w:r w:rsidRPr="007A21DB">
                        <w:rPr>
                          <w:rFonts w:ascii="Arial" w:hAnsi="Arial" w:cs="Arial"/>
                          <w:noProof/>
                          <w:lang w:eastAsia="en-GB"/>
                        </w:rPr>
                        <w:t xml:space="preserve">, with prices </w:t>
                      </w: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t>starting</w:t>
                      </w:r>
                      <w:r w:rsidRPr="007A21DB">
                        <w:rPr>
                          <w:rFonts w:ascii="Arial" w:hAnsi="Arial" w:cs="Arial"/>
                          <w:noProof/>
                          <w:lang w:eastAsia="en-GB"/>
                        </w:rPr>
                        <w:t xml:space="preserve"> from £</w:t>
                      </w: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t>350pcm for rental properties in Aberdeen city.</w:t>
                      </w:r>
                    </w:p>
                    <w:p w:rsidR="00F57D4A" w:rsidRPr="007A21DB" w:rsidRDefault="00F57D4A" w:rsidP="00FA511E">
                      <w:pPr>
                        <w:rPr>
                          <w:rFonts w:ascii="Arial" w:hAnsi="Arial" w:cs="Arial"/>
                          <w:noProof/>
                          <w:lang w:eastAsia="en-GB"/>
                        </w:rPr>
                      </w:pPr>
                    </w:p>
                    <w:p w:rsidR="00A93519" w:rsidRDefault="00A93519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</w:rPr>
                        <w:t>Aberdeen University- campus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93519" w:rsidRDefault="00A93519" w:rsidP="007E7FE2">
                      <w:pPr>
                        <w:rPr>
                          <w:rFonts w:ascii="Arial" w:hAnsi="Arial" w:cs="Arial"/>
                        </w:rPr>
                      </w:pPr>
                      <w:r w:rsidRPr="007A21DB">
                        <w:rPr>
                          <w:rFonts w:ascii="Arial" w:hAnsi="Arial" w:cs="Arial"/>
                        </w:rPr>
                        <w:t>Accommodation is available at Kings Hall (en-suite rooms) and Elphinstone Road on a room only basis, with prices ranging from £1</w:t>
                      </w:r>
                      <w:r w:rsidR="00FA511E">
                        <w:rPr>
                          <w:rFonts w:ascii="Arial" w:hAnsi="Arial" w:cs="Arial"/>
                        </w:rPr>
                        <w:t>10</w:t>
                      </w:r>
                      <w:r w:rsidRPr="007A21DB">
                        <w:rPr>
                          <w:rFonts w:ascii="Arial" w:hAnsi="Arial" w:cs="Arial"/>
                        </w:rPr>
                        <w:t>pw to £1</w:t>
                      </w:r>
                      <w:r w:rsidR="00FA511E">
                        <w:rPr>
                          <w:rFonts w:ascii="Arial" w:hAnsi="Arial" w:cs="Arial"/>
                        </w:rPr>
                        <w:t>40</w:t>
                      </w:r>
                      <w:r w:rsidRPr="007A21DB">
                        <w:rPr>
                          <w:rFonts w:ascii="Arial" w:hAnsi="Arial" w:cs="Arial"/>
                        </w:rPr>
                        <w:t xml:space="preserve">pw. </w:t>
                      </w:r>
                    </w:p>
                    <w:p w:rsidR="00F57D4A" w:rsidRPr="007A21DB" w:rsidRDefault="00F57D4A" w:rsidP="007E7FE2">
                      <w:pPr>
                        <w:rPr>
                          <w:rFonts w:ascii="Arial" w:hAnsi="Arial" w:cs="Arial"/>
                        </w:rPr>
                      </w:pPr>
                    </w:p>
                    <w:p w:rsidR="00A93519" w:rsidRDefault="00A93519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</w:rPr>
                        <w:t>Aberdeen University – Hillhead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93519" w:rsidRDefault="00A93519" w:rsidP="007E7FE2">
                      <w:pPr>
                        <w:rPr>
                          <w:rFonts w:ascii="Arial" w:hAnsi="Arial" w:cs="Arial"/>
                        </w:rPr>
                      </w:pPr>
                      <w:r w:rsidRPr="007A21DB">
                        <w:rPr>
                          <w:rFonts w:ascii="Arial" w:hAnsi="Arial" w:cs="Arial"/>
                        </w:rPr>
                        <w:t>Accommodation is available at North Court, Keith House and Adam Smith on a room only basis. Prices range from £1</w:t>
                      </w:r>
                      <w:r w:rsidR="00FA511E">
                        <w:rPr>
                          <w:rFonts w:ascii="Arial" w:hAnsi="Arial" w:cs="Arial"/>
                        </w:rPr>
                        <w:t>10pw to £150</w:t>
                      </w:r>
                      <w:r w:rsidRPr="007A21DB">
                        <w:rPr>
                          <w:rFonts w:ascii="Arial" w:hAnsi="Arial" w:cs="Arial"/>
                        </w:rPr>
                        <w:t xml:space="preserve">pw, with direct bus services to the </w:t>
                      </w:r>
                      <w:r w:rsidR="009E4288">
                        <w:rPr>
                          <w:rFonts w:ascii="Arial" w:hAnsi="Arial" w:cs="Arial"/>
                        </w:rPr>
                        <w:t>Foresterhill Campus at Aberdeen Royal Infirmary.</w:t>
                      </w:r>
                    </w:p>
                    <w:p w:rsidR="00F57D4A" w:rsidRPr="007A21DB" w:rsidRDefault="00F57D4A" w:rsidP="007E7FE2">
                      <w:pPr>
                        <w:rPr>
                          <w:rFonts w:ascii="Arial" w:hAnsi="Arial" w:cs="Arial"/>
                        </w:rPr>
                      </w:pPr>
                    </w:p>
                    <w:p w:rsidR="00A93519" w:rsidRDefault="00A93519" w:rsidP="00F57D4A">
                      <w:pPr>
                        <w:rPr>
                          <w:rFonts w:ascii="Arial" w:hAnsi="Arial" w:cs="Arial"/>
                          <w:b/>
                          <w:lang w:eastAsia="en-GB"/>
                        </w:rPr>
                      </w:pPr>
                      <w:r w:rsidRPr="00F57D4A">
                        <w:rPr>
                          <w:rFonts w:ascii="Arial" w:hAnsi="Arial" w:cs="Arial"/>
                          <w:b/>
                          <w:lang w:eastAsia="en-GB"/>
                        </w:rPr>
                        <w:t>Blackwood Homes</w:t>
                      </w:r>
                    </w:p>
                    <w:p w:rsidR="00F57D4A" w:rsidRPr="00F57D4A" w:rsidRDefault="00F57D4A" w:rsidP="00F57D4A">
                      <w:pPr>
                        <w:rPr>
                          <w:rFonts w:ascii="Arial" w:hAnsi="Arial" w:cs="Arial"/>
                          <w:b/>
                          <w:lang w:eastAsia="en-GB"/>
                        </w:rPr>
                      </w:pPr>
                    </w:p>
                    <w:p w:rsidR="00A93519" w:rsidRPr="007A21DB" w:rsidRDefault="00A93519" w:rsidP="00FA1650">
                      <w:pPr>
                        <w:rPr>
                          <w:rFonts w:ascii="Arial" w:hAnsi="Arial" w:cs="Arial"/>
                          <w:lang w:val="en-GB" w:eastAsia="en-GB"/>
                        </w:rPr>
                      </w:pPr>
                      <w:r w:rsidRPr="007A21DB">
                        <w:rPr>
                          <w:rFonts w:ascii="Arial" w:hAnsi="Arial" w:cs="Arial"/>
                          <w:lang w:val="en-GB" w:eastAsia="en-GB"/>
                        </w:rPr>
                        <w:t>Provide houses at affordable rents or for shared ownership for disabled and non-disabled people and their families.</w:t>
                      </w:r>
                      <w:r w:rsidR="00FA7EBD" w:rsidRPr="007A21DB">
                        <w:rPr>
                          <w:rFonts w:ascii="Arial" w:hAnsi="Arial" w:cs="Arial"/>
                          <w:lang w:val="en-GB" w:eastAsia="en-GB"/>
                        </w:rPr>
                        <w:t xml:space="preserve"> </w:t>
                      </w:r>
                      <w:r w:rsidRPr="007A21DB">
                        <w:rPr>
                          <w:rFonts w:ascii="Arial" w:hAnsi="Arial" w:cs="Arial"/>
                          <w:lang w:val="en-GB" w:eastAsia="en-GB"/>
                        </w:rPr>
                        <w:t>Properties range from 1 bedroom flats to 5 bedroom family homes.</w:t>
                      </w:r>
                    </w:p>
                    <w:p w:rsidR="00A93519" w:rsidRDefault="00A93519" w:rsidP="006C595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page">
                  <wp:posOffset>600075</wp:posOffset>
                </wp:positionH>
                <wp:positionV relativeFrom="page">
                  <wp:posOffset>302895</wp:posOffset>
                </wp:positionV>
                <wp:extent cx="2341245" cy="401955"/>
                <wp:effectExtent l="0" t="7620" r="1905" b="0"/>
                <wp:wrapNone/>
                <wp:docPr id="7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41245" cy="4019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algn="in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24BA58" id="AutoShape 273" o:spid="_x0000_s1026" style="position:absolute;margin-left:47.25pt;margin-top:23.85pt;width:184.35pt;height:31.6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" stroked="f" strokecolor="navy" strokeweight="3pt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366395</wp:posOffset>
                </wp:positionV>
                <wp:extent cx="1781175" cy="338455"/>
                <wp:effectExtent l="0" t="4445" r="0" b="0"/>
                <wp:wrapNone/>
                <wp:docPr id="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8117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3519" w:rsidRPr="007A21DB" w:rsidRDefault="00A93519" w:rsidP="00F73F47">
                            <w:pPr>
                              <w:pStyle w:val="Heading3"/>
                              <w:jc w:val="left"/>
                              <w:rPr>
                                <w:rFonts w:ascii="Arial" w:hAnsi="Arial"/>
                              </w:rPr>
                            </w:pPr>
                            <w:r w:rsidRPr="007A21DB">
                              <w:rPr>
                                <w:rFonts w:ascii="Arial" w:hAnsi="Arial"/>
                              </w:rPr>
                              <w:t xml:space="preserve">Accommodation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41" type="#_x0000_t202" style="position:absolute;margin-left:74.25pt;margin-top:28.85pt;width:140.25pt;height:26.6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8v+w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A93519" w:rsidRPr="007A21DB" w:rsidRDefault="00A93519" w:rsidP="00F73F47">
                      <w:pPr>
                        <w:pStyle w:val="Heading3"/>
                        <w:jc w:val="left"/>
                        <w:rPr>
                          <w:rFonts w:ascii="Arial" w:hAnsi="Arial"/>
                        </w:rPr>
                      </w:pPr>
                      <w:r w:rsidRPr="007A21DB">
                        <w:rPr>
                          <w:rFonts w:ascii="Arial" w:hAnsi="Arial"/>
                        </w:rPr>
                        <w:t xml:space="preserve">Accommodation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142875</wp:posOffset>
                </wp:positionV>
                <wp:extent cx="9138920" cy="561975"/>
                <wp:effectExtent l="3175" t="0" r="1905" b="0"/>
                <wp:wrapNone/>
                <wp:docPr id="4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138920" cy="561975"/>
                        </a:xfrm>
                        <a:prstGeom prst="rect">
                          <a:avLst/>
                        </a:prstGeom>
                        <a:solidFill>
                          <a:srgbClr val="99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D74ED" id="Rectangle 267" o:spid="_x0000_s1026" style="position:absolute;margin-left:35.5pt;margin-top:11.25pt;width:719.6pt;height:44.2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" fillcolor="#9c9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4568825</wp:posOffset>
                </wp:positionV>
                <wp:extent cx="252095" cy="266700"/>
                <wp:effectExtent l="0" t="0" r="0" b="3175"/>
                <wp:wrapNone/>
                <wp:docPr id="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519" w:rsidRPr="003D5675" w:rsidRDefault="00A93519" w:rsidP="003D567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42" type="#_x0000_t202" style="position:absolute;margin-left:568.2pt;margin-top:359.75pt;width:19.85pt;height:21pt;z-index:251667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IduAIAAMA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" filled="f" stroked="f">
                <v:textbox style="mso-fit-shape-to-text:t">
                  <w:txbxContent>
                    <w:p w:rsidR="00A93519" w:rsidRPr="003D5675" w:rsidRDefault="00A93519" w:rsidP="003D567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578485</wp:posOffset>
                </wp:positionV>
                <wp:extent cx="648970" cy="922020"/>
                <wp:effectExtent l="71755" t="54610" r="69850" b="42545"/>
                <wp:wrapNone/>
                <wp:docPr id="2" name="Rectangle 2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21180000">
                          <a:off x="0" y="0"/>
                          <a:ext cx="64897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1A983" id="Rectangle 216" o:spid="_x0000_s1026" style="position:absolute;margin-left:283.9pt;margin-top:45.55pt;width:51.1pt;height:72.6pt;rotation:-7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</w:p>
    <w:sectPr w:rsidR="00615652" w:rsidSect="00F956CD">
      <w:type w:val="nextColumn"/>
      <w:pgSz w:w="16839" w:h="11907" w:orient="landscape" w:code="9"/>
      <w:pgMar w:top="11448" w:right="864" w:bottom="318" w:left="86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1C82" w:rsidRDefault="00FF1C82" w:rsidP="00802ED4">
      <w:r>
        <w:separator/>
      </w:r>
    </w:p>
  </w:endnote>
  <w:endnote w:type="continuationSeparator" w:id="0">
    <w:p w:rsidR="00FF1C82" w:rsidRDefault="00FF1C82" w:rsidP="00802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1C82" w:rsidRDefault="00FF1C82" w:rsidP="00802ED4">
      <w:r>
        <w:separator/>
      </w:r>
    </w:p>
  </w:footnote>
  <w:footnote w:type="continuationSeparator" w:id="0">
    <w:p w:rsidR="00FF1C82" w:rsidRDefault="00FF1C82" w:rsidP="00802E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D59F5"/>
    <w:multiLevelType w:val="multilevel"/>
    <w:tmpl w:val="87766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243648"/>
    <w:multiLevelType w:val="hybridMultilevel"/>
    <w:tmpl w:val="46802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33296"/>
    <w:multiLevelType w:val="multilevel"/>
    <w:tmpl w:val="D706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8C2CC0"/>
    <w:multiLevelType w:val="multilevel"/>
    <w:tmpl w:val="2106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BA596C"/>
    <w:multiLevelType w:val="multilevel"/>
    <w:tmpl w:val="8C1CA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C07"/>
    <w:rsid w:val="0000229C"/>
    <w:rsid w:val="00003DC5"/>
    <w:rsid w:val="00034004"/>
    <w:rsid w:val="00042FE2"/>
    <w:rsid w:val="00061065"/>
    <w:rsid w:val="00065314"/>
    <w:rsid w:val="00071E3B"/>
    <w:rsid w:val="00091ECD"/>
    <w:rsid w:val="00092092"/>
    <w:rsid w:val="000B68AB"/>
    <w:rsid w:val="000E68BC"/>
    <w:rsid w:val="000E70AF"/>
    <w:rsid w:val="00101FB5"/>
    <w:rsid w:val="00123C2E"/>
    <w:rsid w:val="001C639E"/>
    <w:rsid w:val="001F1FF6"/>
    <w:rsid w:val="001F7383"/>
    <w:rsid w:val="00200D74"/>
    <w:rsid w:val="0020561B"/>
    <w:rsid w:val="0021335A"/>
    <w:rsid w:val="00213863"/>
    <w:rsid w:val="002321F7"/>
    <w:rsid w:val="00246BFB"/>
    <w:rsid w:val="002714DE"/>
    <w:rsid w:val="00286235"/>
    <w:rsid w:val="002A5A30"/>
    <w:rsid w:val="002A7968"/>
    <w:rsid w:val="002B205E"/>
    <w:rsid w:val="002C5F6E"/>
    <w:rsid w:val="002C6F30"/>
    <w:rsid w:val="0032758E"/>
    <w:rsid w:val="00336716"/>
    <w:rsid w:val="003500BA"/>
    <w:rsid w:val="00370689"/>
    <w:rsid w:val="00381A54"/>
    <w:rsid w:val="00390E2F"/>
    <w:rsid w:val="003A16F3"/>
    <w:rsid w:val="003B58D3"/>
    <w:rsid w:val="003C08D8"/>
    <w:rsid w:val="003C247F"/>
    <w:rsid w:val="003C50AE"/>
    <w:rsid w:val="003D5675"/>
    <w:rsid w:val="003E6F76"/>
    <w:rsid w:val="004026FE"/>
    <w:rsid w:val="004175CD"/>
    <w:rsid w:val="00446D6F"/>
    <w:rsid w:val="00461F18"/>
    <w:rsid w:val="004B5183"/>
    <w:rsid w:val="004D504D"/>
    <w:rsid w:val="00506068"/>
    <w:rsid w:val="005063B3"/>
    <w:rsid w:val="0053471C"/>
    <w:rsid w:val="00552C20"/>
    <w:rsid w:val="005818B8"/>
    <w:rsid w:val="005845DD"/>
    <w:rsid w:val="00590644"/>
    <w:rsid w:val="005B40A6"/>
    <w:rsid w:val="005C0B3A"/>
    <w:rsid w:val="005C7083"/>
    <w:rsid w:val="005E1502"/>
    <w:rsid w:val="005E15B9"/>
    <w:rsid w:val="00603A5F"/>
    <w:rsid w:val="00615652"/>
    <w:rsid w:val="006166B7"/>
    <w:rsid w:val="006249F0"/>
    <w:rsid w:val="00630FA0"/>
    <w:rsid w:val="00644B47"/>
    <w:rsid w:val="006540F8"/>
    <w:rsid w:val="00660157"/>
    <w:rsid w:val="0066788D"/>
    <w:rsid w:val="00676229"/>
    <w:rsid w:val="00695077"/>
    <w:rsid w:val="006B7430"/>
    <w:rsid w:val="006C33C8"/>
    <w:rsid w:val="006C595C"/>
    <w:rsid w:val="006F6477"/>
    <w:rsid w:val="007035C8"/>
    <w:rsid w:val="007247C4"/>
    <w:rsid w:val="00734998"/>
    <w:rsid w:val="00741068"/>
    <w:rsid w:val="00743808"/>
    <w:rsid w:val="00750475"/>
    <w:rsid w:val="00752634"/>
    <w:rsid w:val="00755625"/>
    <w:rsid w:val="00761A13"/>
    <w:rsid w:val="007631A3"/>
    <w:rsid w:val="00766D2A"/>
    <w:rsid w:val="00790856"/>
    <w:rsid w:val="007A21DB"/>
    <w:rsid w:val="007B7BE8"/>
    <w:rsid w:val="007C464D"/>
    <w:rsid w:val="007D1E04"/>
    <w:rsid w:val="007E10D1"/>
    <w:rsid w:val="007E1921"/>
    <w:rsid w:val="007E7FE2"/>
    <w:rsid w:val="007F5FE9"/>
    <w:rsid w:val="00802ED4"/>
    <w:rsid w:val="00810C14"/>
    <w:rsid w:val="008118BB"/>
    <w:rsid w:val="008167B8"/>
    <w:rsid w:val="0082548A"/>
    <w:rsid w:val="0084154D"/>
    <w:rsid w:val="00854CB9"/>
    <w:rsid w:val="008807A4"/>
    <w:rsid w:val="0088151E"/>
    <w:rsid w:val="008A0184"/>
    <w:rsid w:val="008A210B"/>
    <w:rsid w:val="008B0101"/>
    <w:rsid w:val="008C2F57"/>
    <w:rsid w:val="008C4D89"/>
    <w:rsid w:val="008C622A"/>
    <w:rsid w:val="008D771E"/>
    <w:rsid w:val="008D7901"/>
    <w:rsid w:val="008F2995"/>
    <w:rsid w:val="00976572"/>
    <w:rsid w:val="00981017"/>
    <w:rsid w:val="009826A1"/>
    <w:rsid w:val="009B514A"/>
    <w:rsid w:val="009E4288"/>
    <w:rsid w:val="00A27654"/>
    <w:rsid w:val="00A33974"/>
    <w:rsid w:val="00A609DE"/>
    <w:rsid w:val="00A75C07"/>
    <w:rsid w:val="00A8181A"/>
    <w:rsid w:val="00A93519"/>
    <w:rsid w:val="00A935C0"/>
    <w:rsid w:val="00AB63EE"/>
    <w:rsid w:val="00AC0216"/>
    <w:rsid w:val="00AD64EE"/>
    <w:rsid w:val="00AE0DB3"/>
    <w:rsid w:val="00AE40C3"/>
    <w:rsid w:val="00AE6DC9"/>
    <w:rsid w:val="00B02047"/>
    <w:rsid w:val="00B21070"/>
    <w:rsid w:val="00B3514A"/>
    <w:rsid w:val="00B5374B"/>
    <w:rsid w:val="00B776CE"/>
    <w:rsid w:val="00B84ADC"/>
    <w:rsid w:val="00B86157"/>
    <w:rsid w:val="00B94518"/>
    <w:rsid w:val="00BD3897"/>
    <w:rsid w:val="00BE6C46"/>
    <w:rsid w:val="00BF1D5E"/>
    <w:rsid w:val="00C34658"/>
    <w:rsid w:val="00C34C47"/>
    <w:rsid w:val="00C76C95"/>
    <w:rsid w:val="00C9334C"/>
    <w:rsid w:val="00C96D6C"/>
    <w:rsid w:val="00CA4DA4"/>
    <w:rsid w:val="00CC627D"/>
    <w:rsid w:val="00CD1EB6"/>
    <w:rsid w:val="00CE2CEA"/>
    <w:rsid w:val="00D0335A"/>
    <w:rsid w:val="00D046F7"/>
    <w:rsid w:val="00D1576D"/>
    <w:rsid w:val="00D16932"/>
    <w:rsid w:val="00D24507"/>
    <w:rsid w:val="00D351EC"/>
    <w:rsid w:val="00D411F3"/>
    <w:rsid w:val="00D44899"/>
    <w:rsid w:val="00D44E52"/>
    <w:rsid w:val="00D74BC6"/>
    <w:rsid w:val="00D753AA"/>
    <w:rsid w:val="00D85002"/>
    <w:rsid w:val="00DB05AC"/>
    <w:rsid w:val="00DB519E"/>
    <w:rsid w:val="00DB6BA2"/>
    <w:rsid w:val="00DD4903"/>
    <w:rsid w:val="00DE45EC"/>
    <w:rsid w:val="00DF3534"/>
    <w:rsid w:val="00E03525"/>
    <w:rsid w:val="00E10C6D"/>
    <w:rsid w:val="00E13A9F"/>
    <w:rsid w:val="00E16FC9"/>
    <w:rsid w:val="00E17CB6"/>
    <w:rsid w:val="00E36C9F"/>
    <w:rsid w:val="00E75302"/>
    <w:rsid w:val="00E8128C"/>
    <w:rsid w:val="00EC080B"/>
    <w:rsid w:val="00ED2992"/>
    <w:rsid w:val="00ED2EBA"/>
    <w:rsid w:val="00F006D9"/>
    <w:rsid w:val="00F01E08"/>
    <w:rsid w:val="00F16822"/>
    <w:rsid w:val="00F22CA8"/>
    <w:rsid w:val="00F274A5"/>
    <w:rsid w:val="00F57D4A"/>
    <w:rsid w:val="00F705CD"/>
    <w:rsid w:val="00F73F47"/>
    <w:rsid w:val="00F86CEB"/>
    <w:rsid w:val="00F956CD"/>
    <w:rsid w:val="00F96051"/>
    <w:rsid w:val="00FA1650"/>
    <w:rsid w:val="00FA511E"/>
    <w:rsid w:val="00FA7EBD"/>
    <w:rsid w:val="00FC3281"/>
    <w:rsid w:val="00FD3F6F"/>
    <w:rsid w:val="00FE26D5"/>
    <w:rsid w:val="00FF109E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."/>
  <w:listSeparator w:val=","/>
  <w15:docId w15:val="{5EDCB19B-4130-4F0F-BAF3-103F79C7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68AB"/>
    <w:rPr>
      <w:sz w:val="24"/>
      <w:szCs w:val="24"/>
      <w:lang w:val="en-US" w:eastAsia="en-US"/>
    </w:rPr>
  </w:style>
  <w:style w:type="paragraph" w:styleId="Heading1">
    <w:name w:val="heading 1"/>
    <w:next w:val="Normal"/>
    <w:qFormat/>
    <w:rsid w:val="00644B47"/>
    <w:pPr>
      <w:spacing w:after="120"/>
      <w:outlineLvl w:val="0"/>
    </w:pPr>
    <w:rPr>
      <w:rFonts w:ascii="Lucida Sans Unicode" w:hAnsi="Lucida Sans Unicode"/>
      <w:b/>
      <w:spacing w:val="20"/>
      <w:sz w:val="36"/>
      <w:szCs w:val="36"/>
      <w:lang w:val="en-US" w:eastAsia="en-US"/>
    </w:rPr>
  </w:style>
  <w:style w:type="paragraph" w:styleId="Heading2">
    <w:name w:val="heading 2"/>
    <w:next w:val="Normal"/>
    <w:link w:val="Heading2Char"/>
    <w:qFormat/>
    <w:rsid w:val="00644B47"/>
    <w:pPr>
      <w:jc w:val="center"/>
      <w:outlineLvl w:val="1"/>
    </w:pPr>
    <w:rPr>
      <w:rFonts w:ascii="Lucida Sans Unicode" w:hAnsi="Lucida Sans Unicode"/>
      <w:b/>
      <w:color w:val="FFFFFF"/>
      <w:spacing w:val="20"/>
      <w:kern w:val="28"/>
      <w:sz w:val="22"/>
      <w:szCs w:val="22"/>
      <w:lang w:eastAsia="en-US"/>
    </w:rPr>
  </w:style>
  <w:style w:type="paragraph" w:styleId="Heading3">
    <w:name w:val="heading 3"/>
    <w:next w:val="Normal"/>
    <w:qFormat/>
    <w:rsid w:val="00644B47"/>
    <w:pPr>
      <w:jc w:val="center"/>
      <w:outlineLvl w:val="2"/>
    </w:pPr>
    <w:rPr>
      <w:rFonts w:ascii="Lucida Sans Unicode" w:hAnsi="Lucida Sans Unicode" w:cs="Arial"/>
      <w:b/>
      <w:spacing w:val="20"/>
      <w:sz w:val="28"/>
      <w:szCs w:val="28"/>
      <w:lang w:val="en-US" w:eastAsia="en-US"/>
    </w:rPr>
  </w:style>
  <w:style w:type="paragraph" w:styleId="Heading4">
    <w:name w:val="heading 4"/>
    <w:next w:val="Normal"/>
    <w:link w:val="Heading4Char"/>
    <w:qFormat/>
    <w:rsid w:val="00644B47"/>
    <w:pPr>
      <w:spacing w:before="360" w:after="120"/>
      <w:outlineLvl w:val="3"/>
    </w:pPr>
    <w:rPr>
      <w:rFonts w:ascii="Lucida Sans Unicode" w:hAnsi="Lucida Sans Unicode" w:cs="Arial"/>
      <w:bCs/>
      <w:caps/>
      <w:spacing w:val="10"/>
      <w:sz w:val="24"/>
      <w:szCs w:val="24"/>
      <w:lang w:eastAsia="en-US"/>
    </w:rPr>
  </w:style>
  <w:style w:type="paragraph" w:styleId="Heading7">
    <w:name w:val="heading 7"/>
    <w:aliases w:val="Heading 7 Char"/>
    <w:basedOn w:val="Normal"/>
    <w:link w:val="Heading7Char1"/>
    <w:qFormat/>
    <w:rsid w:val="00AC0216"/>
    <w:pPr>
      <w:widowControl w:val="0"/>
      <w:overflowPunct w:val="0"/>
      <w:autoSpaceDE w:val="0"/>
      <w:autoSpaceDN w:val="0"/>
      <w:adjustRightInd w:val="0"/>
      <w:spacing w:after="96"/>
      <w:outlineLvl w:val="6"/>
    </w:pPr>
    <w:rPr>
      <w:rFonts w:ascii="Arial Black" w:hAnsi="Arial Black" w:cs="Arial Black"/>
      <w:color w:val="3399FF"/>
      <w:kern w:val="28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Heading7Char1"/>
    <w:link w:val="Heading2"/>
    <w:rsid w:val="00644B47"/>
    <w:rPr>
      <w:rFonts w:ascii="Lucida Sans Unicode" w:hAnsi="Lucida Sans Unicode" w:cs="Arial Black"/>
      <w:b/>
      <w:color w:val="FFFFFF"/>
      <w:spacing w:val="20"/>
      <w:kern w:val="28"/>
      <w:sz w:val="22"/>
      <w:szCs w:val="22"/>
      <w:lang w:val="en-US" w:eastAsia="en-US" w:bidi="ar-SA"/>
    </w:rPr>
  </w:style>
  <w:style w:type="character" w:customStyle="1" w:styleId="Heading7Char1">
    <w:name w:val="Heading 7 Char1"/>
    <w:aliases w:val="Heading 7 Char Char"/>
    <w:basedOn w:val="DefaultParagraphFont"/>
    <w:link w:val="Heading7"/>
    <w:rsid w:val="00AC0216"/>
    <w:rPr>
      <w:rFonts w:ascii="Arial Black" w:hAnsi="Arial Black" w:cs="Arial Black"/>
      <w:color w:val="3399FF"/>
      <w:kern w:val="28"/>
      <w:sz w:val="16"/>
      <w:lang w:val="en-US" w:eastAsia="en-US" w:bidi="ar-SA"/>
    </w:rPr>
  </w:style>
  <w:style w:type="paragraph" w:styleId="BodyText2">
    <w:name w:val="Body Text 2"/>
    <w:next w:val="Normal"/>
    <w:rsid w:val="00644B47"/>
    <w:pPr>
      <w:spacing w:after="120" w:line="260" w:lineRule="exact"/>
    </w:pPr>
    <w:rPr>
      <w:rFonts w:ascii="Tahoma" w:hAnsi="Tahoma"/>
      <w:spacing w:val="10"/>
      <w:kern w:val="28"/>
      <w:sz w:val="22"/>
      <w:szCs w:val="22"/>
      <w:lang w:val="en-US" w:eastAsia="en-US"/>
    </w:rPr>
  </w:style>
  <w:style w:type="character" w:styleId="Strong">
    <w:name w:val="Strong"/>
    <w:basedOn w:val="DefaultParagraphFont"/>
    <w:uiPriority w:val="22"/>
    <w:qFormat/>
    <w:rsid w:val="00A75C07"/>
    <w:rPr>
      <w:b/>
      <w:bCs/>
    </w:rPr>
  </w:style>
  <w:style w:type="paragraph" w:styleId="BodyText">
    <w:name w:val="Body Text"/>
    <w:next w:val="Normal"/>
    <w:link w:val="BodyTextChar"/>
    <w:rsid w:val="00644B47"/>
    <w:pPr>
      <w:spacing w:after="120" w:line="260" w:lineRule="exact"/>
    </w:pPr>
    <w:rPr>
      <w:rFonts w:ascii="Tahoma" w:hAnsi="Tahoma" w:cs="Arial"/>
      <w:spacing w:val="10"/>
      <w:kern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644B47"/>
    <w:rPr>
      <w:rFonts w:ascii="Tahoma" w:hAnsi="Tahoma" w:cs="Arial"/>
      <w:spacing w:val="10"/>
      <w:kern w:val="28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F47"/>
    <w:rPr>
      <w:rFonts w:ascii="Tahoma" w:hAnsi="Tahoma" w:cs="Tahoma"/>
      <w:sz w:val="16"/>
      <w:szCs w:val="16"/>
    </w:rPr>
  </w:style>
  <w:style w:type="paragraph" w:customStyle="1" w:styleId="tagline">
    <w:name w:val="tagline"/>
    <w:next w:val="Normal"/>
    <w:rsid w:val="002A5A30"/>
    <w:rPr>
      <w:rFonts w:ascii="Tahoma" w:hAnsi="Tahoma"/>
      <w:i/>
      <w:spacing w:val="20"/>
      <w:szCs w:val="24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F47"/>
    <w:rPr>
      <w:rFonts w:ascii="Tahoma" w:hAnsi="Tahoma" w:cs="Tahoma"/>
      <w:sz w:val="16"/>
      <w:szCs w:val="16"/>
      <w:lang w:val="en-US" w:eastAsia="en-US"/>
    </w:rPr>
  </w:style>
  <w:style w:type="paragraph" w:customStyle="1" w:styleId="Address1">
    <w:name w:val="Address 1"/>
    <w:next w:val="Normal"/>
    <w:rsid w:val="00AE6DC9"/>
    <w:pPr>
      <w:spacing w:line="240" w:lineRule="exact"/>
    </w:pPr>
    <w:rPr>
      <w:rFonts w:ascii="Tahoma" w:hAnsi="Tahoma"/>
      <w:spacing w:val="20"/>
      <w:sz w:val="18"/>
      <w:szCs w:val="22"/>
      <w:lang w:val="en-US" w:eastAsia="en-US"/>
    </w:rPr>
  </w:style>
  <w:style w:type="paragraph" w:customStyle="1" w:styleId="Address2">
    <w:name w:val="Address 2"/>
    <w:next w:val="Normal"/>
    <w:rsid w:val="00644B47"/>
    <w:pPr>
      <w:spacing w:before="120" w:line="200" w:lineRule="exact"/>
    </w:pPr>
    <w:rPr>
      <w:rFonts w:ascii="Tahoma" w:hAnsi="Tahoma" w:cs="Arial"/>
      <w:spacing w:val="10"/>
      <w:kern w:val="28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C08D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0B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02E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2ED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02E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ED4"/>
    <w:rPr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123C2E"/>
    <w:rPr>
      <w:rFonts w:ascii="Lucida Sans Unicode" w:hAnsi="Lucida Sans Unicode" w:cs="Arial"/>
      <w:bCs/>
      <w:caps/>
      <w:spacing w:val="1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75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5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2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37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0994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941">
              <w:marLeft w:val="1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66201">
                  <w:marLeft w:val="335"/>
                  <w:marRight w:val="0"/>
                  <w:marTop w:val="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0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03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1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6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0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9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4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395">
              <w:marLeft w:val="-300"/>
              <w:marRight w:val="-300"/>
              <w:marTop w:val="0"/>
              <w:marBottom w:val="0"/>
              <w:divBdr>
                <w:top w:val="single" w:sz="6" w:space="7" w:color="EBEBEB"/>
                <w:left w:val="single" w:sz="6" w:space="14" w:color="EBEBEB"/>
                <w:bottom w:val="single" w:sz="6" w:space="3" w:color="EBEBEB"/>
                <w:right w:val="single" w:sz="6" w:space="14" w:color="EBEBEB"/>
              </w:divBdr>
              <w:divsChild>
                <w:div w:id="3351593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8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2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53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7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7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64627">
              <w:marLeft w:val="-300"/>
              <w:marRight w:val="-300"/>
              <w:marTop w:val="0"/>
              <w:marBottom w:val="0"/>
              <w:divBdr>
                <w:top w:val="single" w:sz="6" w:space="7" w:color="EBEBEB"/>
                <w:left w:val="single" w:sz="6" w:space="14" w:color="EBEBEB"/>
                <w:bottom w:val="single" w:sz="6" w:space="3" w:color="EBEBEB"/>
                <w:right w:val="single" w:sz="6" w:space="14" w:color="EBEBEB"/>
              </w:divBdr>
              <w:divsChild>
                <w:div w:id="11938838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5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9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5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9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5906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8351">
              <w:marLeft w:val="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82423">
                  <w:marLeft w:val="250"/>
                  <w:marRight w:val="0"/>
                  <w:marTop w:val="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6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34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8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930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8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1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nem\AppData\Roaming\Microsoft\Templates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7190C0-BB9D-46C3-9D9B-242DC28A9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NHSG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w7x64woff</dc:creator>
  <cp:lastModifiedBy>Emma Reid</cp:lastModifiedBy>
  <cp:revision>2</cp:revision>
  <cp:lastPrinted>2017-11-27T13:52:00Z</cp:lastPrinted>
  <dcterms:created xsi:type="dcterms:W3CDTF">2018-05-23T15:11:00Z</dcterms:created>
  <dcterms:modified xsi:type="dcterms:W3CDTF">2018-05-23T15:11:00Z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TC060874281033</vt:lpwstr>
  </property>
</Properties>
</file>